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FB746" w14:textId="77777777" w:rsidR="0034601E" w:rsidRDefault="008F6C18" w:rsidP="004E5017">
      <w:pPr>
        <w:sectPr w:rsidR="0034601E" w:rsidSect="00B8626B">
          <w:headerReference w:type="default" r:id="rId8"/>
          <w:footerReference w:type="default" r:id="rId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4DF930" wp14:editId="6A5D6C1E">
                <wp:simplePos x="0" y="0"/>
                <wp:positionH relativeFrom="margin">
                  <wp:posOffset>144780</wp:posOffset>
                </wp:positionH>
                <wp:positionV relativeFrom="paragraph">
                  <wp:posOffset>0</wp:posOffset>
                </wp:positionV>
                <wp:extent cx="6553200" cy="1857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8EF3D" w14:textId="77777777" w:rsidR="00270E63" w:rsidRDefault="00270E63" w:rsidP="008F6C18">
                            <w:pPr>
                              <w:jc w:val="center"/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ispeći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…</w:t>
                            </w:r>
                          </w:p>
                          <w:p w14:paraId="30F2D09C" w14:textId="79B40A06" w:rsidR="008F6C18" w:rsidRDefault="00270E63" w:rsidP="008F6C18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Keksi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obliku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srca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DF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4pt;margin-top:0;width:516pt;height:14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" stroked="f">
                <v:textbox>
                  <w:txbxContent>
                    <w:p w14:paraId="15E8EF3D" w14:textId="77777777" w:rsidR="00270E63" w:rsidRDefault="00270E63" w:rsidP="008F6C18">
                      <w:pPr>
                        <w:jc w:val="center"/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Kako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ispeći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…</w:t>
                      </w:r>
                    </w:p>
                    <w:p w14:paraId="30F2D09C" w14:textId="79B40A06" w:rsidR="008F6C18" w:rsidRDefault="00270E63" w:rsidP="008F6C18">
                      <w:pPr>
                        <w:jc w:val="center"/>
                      </w:pP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Keksi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u </w:t>
                      </w: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obliku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srca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09B842" wp14:editId="18EE6B09">
                <wp:simplePos x="0" y="0"/>
                <wp:positionH relativeFrom="margin">
                  <wp:posOffset>144780</wp:posOffset>
                </wp:positionH>
                <wp:positionV relativeFrom="paragraph">
                  <wp:posOffset>6797040</wp:posOffset>
                </wp:positionV>
                <wp:extent cx="655320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6FE9" w14:textId="77777777" w:rsidR="008F6C18" w:rsidRDefault="008F6C18" w:rsidP="008F6C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9B842" id="_x0000_s1027" type="#_x0000_t202" style="position:absolute;left:0;text-align:left;margin-left:11.4pt;margin-top:535.2pt;width:51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" stroked="f">
                <v:textbox style="mso-fit-shape-to-text:t">
                  <w:txbxContent>
                    <w:p w14:paraId="0F5E6FE9" w14:textId="77777777" w:rsidR="008F6C18" w:rsidRDefault="008F6C18" w:rsidP="008F6C1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16E468" w14:textId="77777777" w:rsidR="00766357" w:rsidRDefault="008F6C18" w:rsidP="004E5017">
      <w:pPr>
        <w:sectPr w:rsidR="00766357" w:rsidSect="00B8626B">
          <w:headerReference w:type="default" r:id="rId10"/>
          <w:footerReference w:type="default" r:id="rId11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8CEE72" wp14:editId="72A44B66">
                <wp:simplePos x="0" y="0"/>
                <wp:positionH relativeFrom="margin">
                  <wp:posOffset>144780</wp:posOffset>
                </wp:positionH>
                <wp:positionV relativeFrom="paragraph">
                  <wp:posOffset>0</wp:posOffset>
                </wp:positionV>
                <wp:extent cx="6553200" cy="98012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80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16453" w14:textId="35D285BC" w:rsidR="008F6C18" w:rsidRDefault="00270E63" w:rsidP="008F6C18">
                            <w:pPr>
                              <w:jc w:val="center"/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Potrebno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je</w:t>
                            </w:r>
                            <w:r w:rsidR="008F6C18"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:</w:t>
                            </w:r>
                          </w:p>
                          <w:p w14:paraId="1E1D5E0B" w14:textId="77777777" w:rsidR="00270E63" w:rsidRDefault="00270E63" w:rsidP="008F6C18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b/>
                                <w:bCs/>
                                <w:color w:val="13131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131312"/>
                                <w:sz w:val="32"/>
                                <w:szCs w:val="32"/>
                              </w:rPr>
                              <w:t>Sastojci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131312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A0D3899" w14:textId="455EA79C" w:rsidR="008F6C18" w:rsidRPr="00270E63" w:rsidRDefault="008F6C18" w:rsidP="008F6C18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de-DE"/>
                              </w:rPr>
                              <w:t>225</w:t>
                            </w:r>
                            <w:r w:rsidR="00270E63" w:rsidRPr="00270E63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de-DE"/>
                              </w:rPr>
                              <w:t xml:space="preserve">g </w:t>
                            </w:r>
                            <w:proofErr w:type="spellStart"/>
                            <w:r w:rsidR="00270E63" w:rsidRPr="00270E63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de-DE"/>
                              </w:rPr>
                              <w:t>brašna</w:t>
                            </w:r>
                            <w:proofErr w:type="spellEnd"/>
                          </w:p>
                          <w:p w14:paraId="28411BE7" w14:textId="499E5D9B" w:rsidR="008F6C18" w:rsidRPr="00270E63" w:rsidRDefault="008F6C18" w:rsidP="008F6C18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en-US"/>
                              </w:rPr>
                              <w:t xml:space="preserve">100g </w:t>
                            </w:r>
                            <w:proofErr w:type="spellStart"/>
                            <w:r w:rsidR="00270E63" w:rsidRPr="00270E63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en-US"/>
                              </w:rPr>
                              <w:t>margarina</w:t>
                            </w:r>
                            <w:proofErr w:type="spellEnd"/>
                          </w:p>
                          <w:p w14:paraId="64D829FC" w14:textId="417BAFF7" w:rsidR="008F6C18" w:rsidRPr="00270E63" w:rsidRDefault="008F6C18" w:rsidP="008F6C18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en-US"/>
                              </w:rPr>
                              <w:t xml:space="preserve">110g </w:t>
                            </w:r>
                            <w:proofErr w:type="spellStart"/>
                            <w:r w:rsidR="00270E63" w:rsidRPr="00270E63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en-US"/>
                              </w:rPr>
                              <w:t>š</w:t>
                            </w:r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  <w:lang w:val="en-US"/>
                              </w:rPr>
                              <w:t>ećera</w:t>
                            </w:r>
                            <w:proofErr w:type="spellEnd"/>
                          </w:p>
                          <w:p w14:paraId="51657BA9" w14:textId="3DAE497E" w:rsidR="00270E63" w:rsidRDefault="00270E63" w:rsidP="008F6C18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>Korica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>sok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>jedog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>limuna</w:t>
                            </w:r>
                            <w:proofErr w:type="spellEnd"/>
                          </w:p>
                          <w:p w14:paraId="5B007F2E" w14:textId="7819AC21" w:rsidR="008F6C18" w:rsidRPr="008F6C18" w:rsidRDefault="008F6C18" w:rsidP="008F6C18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8F6C18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 xml:space="preserve">1 </w:t>
                            </w:r>
                            <w:proofErr w:type="spellStart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>jaje</w:t>
                            </w:r>
                            <w:proofErr w:type="spellEnd"/>
                          </w:p>
                          <w:p w14:paraId="4E039288" w14:textId="12F09CDA" w:rsidR="008F6C18" w:rsidRPr="008F6C18" w:rsidRDefault="00270E63" w:rsidP="008F6C18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>Šarene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>mrvice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32"/>
                                <w:szCs w:val="32"/>
                              </w:rPr>
                              <w:t>dekoraciju</w:t>
                            </w:r>
                            <w:proofErr w:type="spellEnd"/>
                          </w:p>
                          <w:p w14:paraId="33F9D0C7" w14:textId="77777777" w:rsidR="008F6C18" w:rsidRDefault="008F6C18" w:rsidP="008F6C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EE72" id="_x0000_s1028" type="#_x0000_t202" style="position:absolute;left:0;text-align:left;margin-left:11.4pt;margin-top:0;width:516pt;height:77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" filled="f" stroked="f">
                <v:textbox>
                  <w:txbxContent>
                    <w:p w14:paraId="26E16453" w14:textId="35D285BC" w:rsidR="008F6C18" w:rsidRDefault="00270E63" w:rsidP="008F6C18">
                      <w:pPr>
                        <w:jc w:val="center"/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Potrebno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ti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je</w:t>
                      </w:r>
                      <w:r w:rsidR="008F6C18"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:</w:t>
                      </w:r>
                    </w:p>
                    <w:p w14:paraId="1E1D5E0B" w14:textId="77777777" w:rsidR="00270E63" w:rsidRDefault="00270E63" w:rsidP="008F6C18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b/>
                          <w:bCs/>
                          <w:color w:val="131312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winkl" w:hAnsi="Twinkl" w:cs="Twinkl"/>
                          <w:b/>
                          <w:bCs/>
                          <w:color w:val="131312"/>
                          <w:sz w:val="32"/>
                          <w:szCs w:val="32"/>
                        </w:rPr>
                        <w:t>Sastojci</w:t>
                      </w:r>
                      <w:proofErr w:type="spellEnd"/>
                      <w:r>
                        <w:rPr>
                          <w:rFonts w:ascii="Twinkl" w:hAnsi="Twinkl" w:cs="Twinkl"/>
                          <w:b/>
                          <w:bCs/>
                          <w:color w:val="131312"/>
                          <w:sz w:val="32"/>
                          <w:szCs w:val="32"/>
                        </w:rPr>
                        <w:t>:</w:t>
                      </w:r>
                    </w:p>
                    <w:p w14:paraId="3A0D3899" w14:textId="455EA79C" w:rsidR="008F6C18" w:rsidRPr="00270E63" w:rsidRDefault="008F6C18" w:rsidP="008F6C18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de-DE"/>
                        </w:rPr>
                      </w:pPr>
                      <w:r w:rsidRPr="00270E63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de-DE"/>
                        </w:rPr>
                        <w:t>225</w:t>
                      </w:r>
                      <w:r w:rsidR="00270E63" w:rsidRPr="00270E63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  <w:r w:rsidRPr="00270E63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de-DE"/>
                        </w:rPr>
                        <w:t xml:space="preserve">g </w:t>
                      </w:r>
                      <w:proofErr w:type="spellStart"/>
                      <w:r w:rsidR="00270E63" w:rsidRPr="00270E63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de-DE"/>
                        </w:rPr>
                        <w:t>brašna</w:t>
                      </w:r>
                      <w:proofErr w:type="spellEnd"/>
                    </w:p>
                    <w:p w14:paraId="28411BE7" w14:textId="499E5D9B" w:rsidR="008F6C18" w:rsidRPr="00270E63" w:rsidRDefault="008F6C18" w:rsidP="008F6C18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en-US"/>
                        </w:rPr>
                      </w:pPr>
                      <w:r w:rsidRPr="00270E63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en-US"/>
                        </w:rPr>
                        <w:t xml:space="preserve">100g </w:t>
                      </w:r>
                      <w:proofErr w:type="spellStart"/>
                      <w:r w:rsidR="00270E63" w:rsidRPr="00270E63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en-US"/>
                        </w:rPr>
                        <w:t>margarina</w:t>
                      </w:r>
                      <w:proofErr w:type="spellEnd"/>
                    </w:p>
                    <w:p w14:paraId="64D829FC" w14:textId="417BAFF7" w:rsidR="008F6C18" w:rsidRPr="00270E63" w:rsidRDefault="008F6C18" w:rsidP="008F6C18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en-US"/>
                        </w:rPr>
                      </w:pPr>
                      <w:r w:rsidRPr="00270E63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en-US"/>
                        </w:rPr>
                        <w:t xml:space="preserve">110g </w:t>
                      </w:r>
                      <w:proofErr w:type="spellStart"/>
                      <w:r w:rsidR="00270E63" w:rsidRPr="00270E63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en-US"/>
                        </w:rPr>
                        <w:t>š</w:t>
                      </w:r>
                      <w:r w:rsidR="00270E63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  <w:lang w:val="en-US"/>
                        </w:rPr>
                        <w:t>ećera</w:t>
                      </w:r>
                      <w:proofErr w:type="spellEnd"/>
                    </w:p>
                    <w:p w14:paraId="51657BA9" w14:textId="3DAE497E" w:rsidR="00270E63" w:rsidRDefault="00270E63" w:rsidP="008F6C18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>Korica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>sok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>od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>jedog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>limuna</w:t>
                      </w:r>
                      <w:proofErr w:type="spellEnd"/>
                    </w:p>
                    <w:p w14:paraId="5B007F2E" w14:textId="7819AC21" w:rsidR="008F6C18" w:rsidRPr="008F6C18" w:rsidRDefault="008F6C18" w:rsidP="008F6C18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</w:pPr>
                      <w:r w:rsidRPr="008F6C18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 xml:space="preserve">1 </w:t>
                      </w:r>
                      <w:proofErr w:type="spellStart"/>
                      <w:r w:rsidR="00270E63"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>jaje</w:t>
                      </w:r>
                      <w:proofErr w:type="spellEnd"/>
                    </w:p>
                    <w:p w14:paraId="4E039288" w14:textId="12F09CDA" w:rsidR="008F6C18" w:rsidRPr="008F6C18" w:rsidRDefault="00270E63" w:rsidP="008F6C18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>Šarene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>mrvice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32"/>
                          <w:szCs w:val="32"/>
                        </w:rPr>
                        <w:t>dekoraciju</w:t>
                      </w:r>
                      <w:proofErr w:type="spellEnd"/>
                    </w:p>
                    <w:p w14:paraId="33F9D0C7" w14:textId="77777777" w:rsidR="008F6C18" w:rsidRDefault="008F6C18" w:rsidP="008F6C1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451384" w14:textId="77777777" w:rsidR="008D0FBC" w:rsidRDefault="008F6C18" w:rsidP="004E5017">
      <w:pPr>
        <w:sectPr w:rsidR="008D0FBC" w:rsidSect="00B8626B">
          <w:headerReference w:type="default" r:id="rId12"/>
          <w:footerReference w:type="default" r:id="rId13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ED8CE8" wp14:editId="6B4355B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53200" cy="980122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80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D5BAA" w14:textId="6573B054" w:rsidR="00270E63" w:rsidRDefault="00270E63" w:rsidP="00270E63">
                            <w:pPr>
                              <w:jc w:val="center"/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Korak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1</w:t>
                            </w:r>
                          </w:p>
                          <w:p w14:paraId="1CA6DDA0" w14:textId="4FCF481E" w:rsidR="003F4451" w:rsidRPr="003F4451" w:rsidRDefault="00270E63" w:rsidP="003F4451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48"/>
                                <w:szCs w:val="48"/>
                              </w:rPr>
                              <w:t>Uključi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48"/>
                                <w:szCs w:val="48"/>
                              </w:rPr>
                              <w:t>pećnicu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48"/>
                                <w:szCs w:val="4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F4451" w:rsidRPr="003F4451">
                              <w:rPr>
                                <w:rFonts w:ascii="Twinkl" w:hAnsi="Twinkl" w:cs="Twinkl"/>
                                <w:color w:val="131312"/>
                                <w:sz w:val="48"/>
                                <w:szCs w:val="48"/>
                              </w:rPr>
                              <w:t>180°C.</w:t>
                            </w:r>
                          </w:p>
                          <w:p w14:paraId="48910BA8" w14:textId="77777777" w:rsidR="008F6C18" w:rsidRDefault="008F6C18" w:rsidP="008F6C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8CE8" id="Text Box 3" o:spid="_x0000_s1029" type="#_x0000_t202" style="position:absolute;left:0;text-align:left;margin-left:0;margin-top:0;width:516pt;height:771.7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" filled="f" stroked="f">
                <v:textbox>
                  <w:txbxContent>
                    <w:p w14:paraId="3BAD5BAA" w14:textId="6573B054" w:rsidR="00270E63" w:rsidRDefault="00270E63" w:rsidP="00270E63">
                      <w:pPr>
                        <w:jc w:val="center"/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Korak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1</w:t>
                      </w:r>
                    </w:p>
                    <w:p w14:paraId="1CA6DDA0" w14:textId="4FCF481E" w:rsidR="003F4451" w:rsidRPr="003F4451" w:rsidRDefault="00270E63" w:rsidP="003F4451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48"/>
                          <w:szCs w:val="48"/>
                        </w:rPr>
                        <w:t>Uključi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48"/>
                          <w:szCs w:val="48"/>
                        </w:rPr>
                        <w:t>pećnicu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48"/>
                          <w:szCs w:val="48"/>
                        </w:rPr>
                        <w:t>na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48"/>
                          <w:szCs w:val="48"/>
                        </w:rPr>
                        <w:t xml:space="preserve"> </w:t>
                      </w:r>
                      <w:r w:rsidR="003F4451" w:rsidRPr="003F4451">
                        <w:rPr>
                          <w:rFonts w:ascii="Twinkl" w:hAnsi="Twinkl" w:cs="Twinkl"/>
                          <w:color w:val="131312"/>
                          <w:sz w:val="48"/>
                          <w:szCs w:val="48"/>
                        </w:rPr>
                        <w:t>180°C.</w:t>
                      </w:r>
                    </w:p>
                    <w:p w14:paraId="48910BA8" w14:textId="77777777" w:rsidR="008F6C18" w:rsidRDefault="008F6C18" w:rsidP="008F6C1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A8F75" w14:textId="77777777" w:rsidR="00DF6C8D" w:rsidRDefault="003F4451" w:rsidP="004E5017">
      <w:pPr>
        <w:sectPr w:rsidR="00DF6C8D" w:rsidSect="00B8626B">
          <w:headerReference w:type="default" r:id="rId14"/>
          <w:footerReference w:type="default" r:id="rId15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13BC7CA" wp14:editId="3D6C4B5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53200" cy="980122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80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1910" w14:textId="2E74B8ED" w:rsidR="003F4451" w:rsidRDefault="00270E63" w:rsidP="003F4451">
                            <w:pPr>
                              <w:jc w:val="center"/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</w:pPr>
                            <w:bookmarkStart w:id="0" w:name="_Hlk62757801"/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Korak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3F4451"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2</w:t>
                            </w:r>
                          </w:p>
                          <w:bookmarkEnd w:id="0"/>
                          <w:p w14:paraId="195C65BD" w14:textId="6611233A" w:rsidR="003F4451" w:rsidRPr="003F4451" w:rsidRDefault="00270E63" w:rsidP="003F4451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U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zdjelu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sipaj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brašno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šećer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BC7CA" id="Text Box 4" o:spid="_x0000_s1030" type="#_x0000_t202" style="position:absolute;left:0;text-align:left;margin-left:0;margin-top:0;width:516pt;height:771.7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" filled="f" stroked="f">
                <v:textbox>
                  <w:txbxContent>
                    <w:p w14:paraId="5FE61910" w14:textId="2E74B8ED" w:rsidR="003F4451" w:rsidRDefault="00270E63" w:rsidP="003F4451">
                      <w:pPr>
                        <w:jc w:val="center"/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</w:pPr>
                      <w:bookmarkStart w:id="1" w:name="_Hlk62757801"/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Korak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</w:t>
                      </w:r>
                      <w:r w:rsidR="003F4451"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2</w:t>
                      </w:r>
                    </w:p>
                    <w:bookmarkEnd w:id="1"/>
                    <w:p w14:paraId="195C65BD" w14:textId="6611233A" w:rsidR="003F4451" w:rsidRPr="003F4451" w:rsidRDefault="00270E63" w:rsidP="003F4451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</w:pPr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U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zdjelu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sipaj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brašno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šećer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2E79E9" w14:textId="77777777" w:rsidR="00D804F4" w:rsidRPr="003F4451" w:rsidRDefault="003F4451" w:rsidP="004E5017">
      <w:pPr>
        <w:rPr>
          <w:b/>
        </w:rPr>
        <w:sectPr w:rsidR="00D804F4" w:rsidRPr="003F4451" w:rsidSect="00B8626B">
          <w:headerReference w:type="default" r:id="rId16"/>
          <w:footerReference w:type="default" r:id="rId17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9393A8" wp14:editId="7E949DA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53200" cy="980122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80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19E12" w14:textId="0957327B" w:rsidR="003F4451" w:rsidRDefault="00270E63" w:rsidP="003F4451">
                            <w:pPr>
                              <w:jc w:val="center"/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Korak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3931BA"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3</w:t>
                            </w:r>
                          </w:p>
                          <w:p w14:paraId="00B9C919" w14:textId="77E46A17" w:rsidR="003F4451" w:rsidRPr="003F4451" w:rsidRDefault="00270E63" w:rsidP="003931BA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Dodaj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maslac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93A8" id="Text Box 6" o:spid="_x0000_s1031" type="#_x0000_t202" style="position:absolute;left:0;text-align:left;margin-left:0;margin-top:0;width:516pt;height:771.75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" filled="f" stroked="f">
                <v:textbox>
                  <w:txbxContent>
                    <w:p w14:paraId="0C219E12" w14:textId="0957327B" w:rsidR="003F4451" w:rsidRDefault="00270E63" w:rsidP="003F4451">
                      <w:pPr>
                        <w:jc w:val="center"/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Korak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</w:t>
                      </w:r>
                      <w:r w:rsidR="003931BA"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3</w:t>
                      </w:r>
                    </w:p>
                    <w:p w14:paraId="00B9C919" w14:textId="77E46A17" w:rsidR="003F4451" w:rsidRPr="003F4451" w:rsidRDefault="00270E63" w:rsidP="003931BA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Dodaj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maslac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07A39A" w14:textId="77777777" w:rsidR="00D1556F" w:rsidRDefault="003F4451" w:rsidP="004E5017">
      <w:pPr>
        <w:sectPr w:rsidR="00D1556F" w:rsidSect="00B8626B">
          <w:headerReference w:type="default" r:id="rId18"/>
          <w:footerReference w:type="default" r:id="rId1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671C340" wp14:editId="755C3A2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53200" cy="9801225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80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68E48" w14:textId="520A3B44" w:rsidR="003F4451" w:rsidRDefault="00270E63" w:rsidP="003F4451">
                            <w:pPr>
                              <w:jc w:val="center"/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Korak</w:t>
                            </w:r>
                            <w:proofErr w:type="spellEnd"/>
                            <w:r w:rsidR="003F4451"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3931BA"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4</w:t>
                            </w:r>
                          </w:p>
                          <w:p w14:paraId="57DD2B4F" w14:textId="22407676" w:rsidR="003931BA" w:rsidRDefault="00270E63" w:rsidP="003931BA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Dodan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limun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koricu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limuna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jaje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zamijesi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glatko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tijesto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  <w:p w14:paraId="5AD356A8" w14:textId="77777777" w:rsidR="003F4451" w:rsidRPr="003F4451" w:rsidRDefault="003F4451" w:rsidP="003931BA">
                            <w:pPr>
                              <w:pStyle w:val="NoParagraphStyle"/>
                              <w:suppressAutoHyphens/>
                              <w:spacing w:after="170"/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C340" id="Text Box 7" o:spid="_x0000_s1032" type="#_x0000_t202" style="position:absolute;left:0;text-align:left;margin-left:0;margin-top:0;width:516pt;height:771.75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" filled="f" stroked="f">
                <v:textbox>
                  <w:txbxContent>
                    <w:p w14:paraId="11968E48" w14:textId="520A3B44" w:rsidR="003F4451" w:rsidRDefault="00270E63" w:rsidP="003F4451">
                      <w:pPr>
                        <w:jc w:val="center"/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Korak</w:t>
                      </w:r>
                      <w:proofErr w:type="spellEnd"/>
                      <w:r w:rsidR="003F4451"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</w:t>
                      </w:r>
                      <w:r w:rsidR="003931BA"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4</w:t>
                      </w:r>
                    </w:p>
                    <w:p w14:paraId="57DD2B4F" w14:textId="22407676" w:rsidR="003931BA" w:rsidRDefault="00270E63" w:rsidP="003931BA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Dodan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limun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koricu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limuna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jaje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te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zamijesi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glatko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tijesto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.</w:t>
                      </w:r>
                    </w:p>
                    <w:p w14:paraId="5AD356A8" w14:textId="77777777" w:rsidR="003F4451" w:rsidRPr="003F4451" w:rsidRDefault="003F4451" w:rsidP="003931BA">
                      <w:pPr>
                        <w:pStyle w:val="NoParagraphStyle"/>
                        <w:suppressAutoHyphens/>
                        <w:spacing w:after="170"/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1C417C" w14:textId="77777777" w:rsidR="00E75CC9" w:rsidRDefault="003F4451" w:rsidP="004E5017">
      <w:pPr>
        <w:sectPr w:rsidR="00E75CC9" w:rsidSect="00B8626B">
          <w:headerReference w:type="default" r:id="rId20"/>
          <w:footerReference w:type="default" r:id="rId21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E2FC414" wp14:editId="3982324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53200" cy="980122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80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E2DD7" w14:textId="4F98AB84" w:rsidR="003F4451" w:rsidRDefault="00270E63" w:rsidP="003F4451">
                            <w:pPr>
                              <w:jc w:val="center"/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Korak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3931BA"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5</w:t>
                            </w:r>
                          </w:p>
                          <w:p w14:paraId="72815C8E" w14:textId="3968D1C1" w:rsidR="003F4451" w:rsidRPr="003F4451" w:rsidRDefault="003931BA" w:rsidP="003931BA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R</w:t>
                            </w:r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azvaljaj</w:t>
                            </w:r>
                            <w:proofErr w:type="spellEnd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tijesto</w:t>
                            </w:r>
                            <w:proofErr w:type="spellEnd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i</w:t>
                            </w:r>
                            <w:proofErr w:type="spellEnd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izreži</w:t>
                            </w:r>
                            <w:proofErr w:type="spellEnd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ga</w:t>
                            </w:r>
                            <w:proofErr w:type="spellEnd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pomoću</w:t>
                            </w:r>
                            <w:proofErr w:type="spellEnd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kalupa</w:t>
                            </w:r>
                            <w:proofErr w:type="spellEnd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u </w:t>
                            </w:r>
                            <w:proofErr w:type="spellStart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obliku</w:t>
                            </w:r>
                            <w:proofErr w:type="spellEnd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srca</w:t>
                            </w:r>
                            <w:proofErr w:type="spellEnd"/>
                            <w:r w:rsid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C414" id="Text Box 8" o:spid="_x0000_s1033" type="#_x0000_t202" style="position:absolute;left:0;text-align:left;margin-left:0;margin-top:0;width:516pt;height:771.7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" filled="f" stroked="f">
                <v:textbox>
                  <w:txbxContent>
                    <w:p w14:paraId="1D8E2DD7" w14:textId="4F98AB84" w:rsidR="003F4451" w:rsidRDefault="00270E63" w:rsidP="003F4451">
                      <w:pPr>
                        <w:jc w:val="center"/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Korak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</w:t>
                      </w:r>
                      <w:r w:rsidR="003931BA"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5</w:t>
                      </w:r>
                    </w:p>
                    <w:p w14:paraId="72815C8E" w14:textId="3968D1C1" w:rsidR="003F4451" w:rsidRPr="003F4451" w:rsidRDefault="003931BA" w:rsidP="003931BA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R</w:t>
                      </w:r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azvaljaj</w:t>
                      </w:r>
                      <w:proofErr w:type="spellEnd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tijesto</w:t>
                      </w:r>
                      <w:proofErr w:type="spellEnd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i</w:t>
                      </w:r>
                      <w:proofErr w:type="spellEnd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izreži</w:t>
                      </w:r>
                      <w:proofErr w:type="spellEnd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ga</w:t>
                      </w:r>
                      <w:proofErr w:type="spellEnd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pomoću</w:t>
                      </w:r>
                      <w:proofErr w:type="spellEnd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kalupa</w:t>
                      </w:r>
                      <w:proofErr w:type="spellEnd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u </w:t>
                      </w:r>
                      <w:proofErr w:type="spellStart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obliku</w:t>
                      </w:r>
                      <w:proofErr w:type="spellEnd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srca</w:t>
                      </w:r>
                      <w:proofErr w:type="spellEnd"/>
                      <w:r w:rsid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08F328" w14:textId="77777777" w:rsidR="00C24E25" w:rsidRDefault="003F4451" w:rsidP="004E5017">
      <w:pPr>
        <w:sectPr w:rsidR="00C24E25" w:rsidSect="00B8626B">
          <w:headerReference w:type="default" r:id="rId22"/>
          <w:footerReference w:type="default" r:id="rId23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CF5669" wp14:editId="7732CFB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53200" cy="9801225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80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C407" w14:textId="61F00264" w:rsidR="003F4451" w:rsidRDefault="00270E63" w:rsidP="003F4451">
                            <w:pPr>
                              <w:jc w:val="center"/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Korak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3931BA"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</w:rPr>
                              <w:t>6</w:t>
                            </w:r>
                          </w:p>
                          <w:p w14:paraId="3280FB23" w14:textId="76315E96" w:rsidR="003931BA" w:rsidRDefault="00270E63" w:rsidP="003931BA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Peci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zagrijanoj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pećnici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oko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3931BA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 xml:space="preserve">15 </w:t>
                            </w:r>
                            <w:proofErr w:type="spellStart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minuta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  <w:p w14:paraId="192F4934" w14:textId="77777777" w:rsidR="003F4451" w:rsidRPr="003F4451" w:rsidRDefault="003F4451" w:rsidP="003931BA">
                            <w:pPr>
                              <w:pStyle w:val="NoParagraphStyle"/>
                              <w:suppressAutoHyphens/>
                              <w:spacing w:after="170"/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5669" id="Text Box 10" o:spid="_x0000_s1034" type="#_x0000_t202" style="position:absolute;left:0;text-align:left;margin-left:0;margin-top:0;width:516pt;height:771.75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" filled="f" stroked="f">
                <v:textbox>
                  <w:txbxContent>
                    <w:p w14:paraId="1924C407" w14:textId="61F00264" w:rsidR="003F4451" w:rsidRDefault="00270E63" w:rsidP="003F4451">
                      <w:pPr>
                        <w:jc w:val="center"/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Korak</w:t>
                      </w:r>
                      <w:proofErr w:type="spellEnd"/>
                      <w:r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 xml:space="preserve"> </w:t>
                      </w:r>
                      <w:r w:rsidR="003931BA">
                        <w:rPr>
                          <w:b/>
                          <w:bCs/>
                          <w:color w:val="7CC4E3"/>
                          <w:sz w:val="88"/>
                          <w:szCs w:val="88"/>
                        </w:rPr>
                        <w:t>6</w:t>
                      </w:r>
                    </w:p>
                    <w:p w14:paraId="3280FB23" w14:textId="76315E96" w:rsidR="003931BA" w:rsidRDefault="00270E63" w:rsidP="003931BA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Peci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zagrijanoj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pećnici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oko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 </w:t>
                      </w:r>
                      <w:r w:rsidR="003931BA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 xml:space="preserve">15 </w:t>
                      </w:r>
                      <w:proofErr w:type="spellStart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minuta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  <w:t>.</w:t>
                      </w:r>
                    </w:p>
                    <w:p w14:paraId="192F4934" w14:textId="77777777" w:rsidR="003F4451" w:rsidRPr="003F4451" w:rsidRDefault="003F4451" w:rsidP="003931BA">
                      <w:pPr>
                        <w:pStyle w:val="NoParagraphStyle"/>
                        <w:suppressAutoHyphens/>
                        <w:spacing w:after="170"/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4E2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576396" wp14:editId="7A947609">
                <wp:simplePos x="0" y="0"/>
                <wp:positionH relativeFrom="column">
                  <wp:posOffset>7553872</wp:posOffset>
                </wp:positionH>
                <wp:positionV relativeFrom="bottomMargin">
                  <wp:align>top</wp:align>
                </wp:positionV>
                <wp:extent cx="7559675" cy="804545"/>
                <wp:effectExtent l="0" t="0" r="0" b="0"/>
                <wp:wrapNone/>
                <wp:docPr id="5" name="Rectangle 5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1E8D5" id="Rectangle 5" o:spid="_x0000_s1026" href="https://www.twinkl.co.uk/" style="position:absolute;margin-left:594.8pt;margin-top:0;width:595.25pt;height:63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top;mso-position-vertical-relative:bottom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" o:button="t" filled="f" stroked="f" strokeweight="1pt">
                <v:fill o:detectmouseclick="t"/>
                <w10:wrap anchory="margin"/>
              </v:rect>
            </w:pict>
          </mc:Fallback>
        </mc:AlternateContent>
      </w:r>
    </w:p>
    <w:p w14:paraId="2D653FD1" w14:textId="77777777" w:rsidR="00B8626B" w:rsidRPr="009E4127" w:rsidRDefault="003F4451" w:rsidP="009E412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C8143E9" wp14:editId="7617193C">
                <wp:simplePos x="0" y="0"/>
                <wp:positionH relativeFrom="margin">
                  <wp:posOffset>143510</wp:posOffset>
                </wp:positionH>
                <wp:positionV relativeFrom="paragraph">
                  <wp:posOffset>0</wp:posOffset>
                </wp:positionV>
                <wp:extent cx="6553200" cy="9801225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80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6AAF6" w14:textId="0F59F374" w:rsidR="003F4451" w:rsidRPr="00270E63" w:rsidRDefault="00270E63" w:rsidP="003F4451">
                            <w:pPr>
                              <w:jc w:val="center"/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  <w:lang w:val="de-DE"/>
                              </w:rPr>
                            </w:pPr>
                            <w:r w:rsidRPr="00270E63"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  <w:lang w:val="de-DE"/>
                              </w:rPr>
                              <w:t xml:space="preserve">Korak </w:t>
                            </w:r>
                            <w:r w:rsidR="003931BA" w:rsidRPr="00270E63">
                              <w:rPr>
                                <w:b/>
                                <w:bCs/>
                                <w:color w:val="7CC4E3"/>
                                <w:sz w:val="88"/>
                                <w:szCs w:val="88"/>
                                <w:lang w:val="de-DE"/>
                              </w:rPr>
                              <w:t>7</w:t>
                            </w:r>
                          </w:p>
                          <w:p w14:paraId="2E9975D6" w14:textId="12DED3FD" w:rsidR="003F4451" w:rsidRPr="00270E63" w:rsidRDefault="00270E63" w:rsidP="003931BA">
                            <w:pPr>
                              <w:pStyle w:val="NoParagraphStyle"/>
                              <w:suppressAutoHyphens/>
                              <w:spacing w:after="170"/>
                              <w:jc w:val="center"/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</w:pPr>
                            <w:proofErr w:type="spellStart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Kada</w:t>
                            </w:r>
                            <w:proofErr w:type="spellEnd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keksići</w:t>
                            </w:r>
                            <w:proofErr w:type="spellEnd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malo</w:t>
                            </w:r>
                            <w:proofErr w:type="spellEnd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ohlade</w:t>
                            </w:r>
                            <w:proofErr w:type="spellEnd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remaži</w:t>
                            </w:r>
                            <w:proofErr w:type="spellEnd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 xml:space="preserve"> ich s </w:t>
                            </w:r>
                            <w:proofErr w:type="spellStart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malo</w:t>
                            </w:r>
                            <w:proofErr w:type="spellEnd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vode</w:t>
                            </w:r>
                            <w:proofErr w:type="spellEnd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posipaj</w:t>
                            </w:r>
                            <w:proofErr w:type="spellEnd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0E63"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mr</w:t>
                            </w:r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vicama</w:t>
                            </w:r>
                            <w:proofErr w:type="spellEnd"/>
                            <w:r>
                              <w:rPr>
                                <w:rFonts w:ascii="Twinkl" w:hAnsi="Twinkl" w:cs="Twinkl"/>
                                <w:color w:val="131312"/>
                                <w:sz w:val="50"/>
                                <w:szCs w:val="5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43E9" id="Text Box 14" o:spid="_x0000_s1035" type="#_x0000_t202" style="position:absolute;left:0;text-align:left;margin-left:11.3pt;margin-top:0;width:516pt;height:77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" filled="f" stroked="f">
                <v:textbox>
                  <w:txbxContent>
                    <w:p w14:paraId="26C6AAF6" w14:textId="0F59F374" w:rsidR="003F4451" w:rsidRPr="00270E63" w:rsidRDefault="00270E63" w:rsidP="003F4451">
                      <w:pPr>
                        <w:jc w:val="center"/>
                        <w:rPr>
                          <w:b/>
                          <w:bCs/>
                          <w:color w:val="7CC4E3"/>
                          <w:sz w:val="88"/>
                          <w:szCs w:val="88"/>
                          <w:lang w:val="de-DE"/>
                        </w:rPr>
                      </w:pPr>
                      <w:r w:rsidRPr="00270E63">
                        <w:rPr>
                          <w:b/>
                          <w:bCs/>
                          <w:color w:val="7CC4E3"/>
                          <w:sz w:val="88"/>
                          <w:szCs w:val="88"/>
                          <w:lang w:val="de-DE"/>
                        </w:rPr>
                        <w:t xml:space="preserve">Korak </w:t>
                      </w:r>
                      <w:r w:rsidR="003931BA" w:rsidRPr="00270E63">
                        <w:rPr>
                          <w:b/>
                          <w:bCs/>
                          <w:color w:val="7CC4E3"/>
                          <w:sz w:val="88"/>
                          <w:szCs w:val="88"/>
                          <w:lang w:val="de-DE"/>
                        </w:rPr>
                        <w:t>7</w:t>
                      </w:r>
                    </w:p>
                    <w:p w14:paraId="2E9975D6" w14:textId="12DED3FD" w:rsidR="003F4451" w:rsidRPr="00270E63" w:rsidRDefault="00270E63" w:rsidP="003931BA">
                      <w:pPr>
                        <w:pStyle w:val="NoParagraphStyle"/>
                        <w:suppressAutoHyphens/>
                        <w:spacing w:after="170"/>
                        <w:jc w:val="center"/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</w:pPr>
                      <w:proofErr w:type="spellStart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Kada</w:t>
                      </w:r>
                      <w:proofErr w:type="spellEnd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 xml:space="preserve"> se </w:t>
                      </w:r>
                      <w:proofErr w:type="spellStart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keksići</w:t>
                      </w:r>
                      <w:proofErr w:type="spellEnd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 xml:space="preserve"> </w:t>
                      </w:r>
                      <w:proofErr w:type="spellStart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malo</w:t>
                      </w:r>
                      <w:proofErr w:type="spellEnd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 xml:space="preserve"> </w:t>
                      </w:r>
                      <w:proofErr w:type="spellStart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ohlade</w:t>
                      </w:r>
                      <w:proofErr w:type="spellEnd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 xml:space="preserve"> </w:t>
                      </w:r>
                      <w:proofErr w:type="spellStart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remaži</w:t>
                      </w:r>
                      <w:proofErr w:type="spellEnd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 xml:space="preserve"> ich s </w:t>
                      </w:r>
                      <w:proofErr w:type="spellStart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malo</w:t>
                      </w:r>
                      <w:proofErr w:type="spellEnd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 xml:space="preserve"> </w:t>
                      </w:r>
                      <w:proofErr w:type="spellStart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vode</w:t>
                      </w:r>
                      <w:proofErr w:type="spellEnd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 xml:space="preserve"> </w:t>
                      </w:r>
                      <w:proofErr w:type="spellStart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i</w:t>
                      </w:r>
                      <w:proofErr w:type="spellEnd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 xml:space="preserve"> </w:t>
                      </w:r>
                      <w:proofErr w:type="spellStart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posipaj</w:t>
                      </w:r>
                      <w:proofErr w:type="spellEnd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 xml:space="preserve"> </w:t>
                      </w:r>
                      <w:proofErr w:type="spellStart"/>
                      <w:r w:rsidRPr="00270E63"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mr</w:t>
                      </w:r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vicama</w:t>
                      </w:r>
                      <w:proofErr w:type="spellEnd"/>
                      <w:r>
                        <w:rPr>
                          <w:rFonts w:ascii="Twinkl" w:hAnsi="Twinkl" w:cs="Twinkl"/>
                          <w:color w:val="131312"/>
                          <w:sz w:val="50"/>
                          <w:szCs w:val="50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8626B" w:rsidRPr="009E4127" w:rsidSect="00B8626B">
      <w:headerReference w:type="default" r:id="rId25"/>
      <w:footerReference w:type="default" r:id="rId26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4C1B6" w14:textId="77777777" w:rsidR="00294C91" w:rsidRDefault="00294C91" w:rsidP="00DD5720">
      <w:r>
        <w:separator/>
      </w:r>
    </w:p>
  </w:endnote>
  <w:endnote w:type="continuationSeparator" w:id="0">
    <w:p w14:paraId="545474CE" w14:textId="77777777" w:rsidR="00294C91" w:rsidRDefault="00294C9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2AA597-D9A8-4C36-BF55-8A1374C2AEB2}"/>
    <w:embedBold r:id="rId2" w:fontKey="{A7EF7B87-7C29-4E06-A995-8314A3F16A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6FEE535C-74DA-4F54-9AEC-5624BBC9E01D}"/>
    <w:embedBold r:id="rId4" w:fontKey="{CB9E5E0D-1A47-43F3-853B-09020C529136}"/>
    <w:embedItalic r:id="rId5" w:fontKey="{19C60080-D843-4C80-B73F-0E6EDB35278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74AAB2D-AE83-4B61-8BB4-F11542C23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A05BA" w14:textId="77777777" w:rsidR="008C227E" w:rsidRDefault="008C227E" w:rsidP="009E4127">
    <w:pPr>
      <w:pStyle w:val="Zaglavlje"/>
    </w:pPr>
  </w:p>
  <w:p w14:paraId="36EA5B48" w14:textId="77777777" w:rsidR="00ED71A2" w:rsidRDefault="00ED71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E6265" w14:textId="77777777" w:rsidR="003230D9" w:rsidRDefault="003230D9" w:rsidP="009E4127">
    <w:pPr>
      <w:pStyle w:val="Zaglavlje"/>
    </w:pPr>
  </w:p>
  <w:p w14:paraId="4B41AFEE" w14:textId="77777777" w:rsidR="003230D9" w:rsidRDefault="003230D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E1DD2" w14:textId="77777777" w:rsidR="003230D9" w:rsidRDefault="003230D9" w:rsidP="009E4127">
    <w:pPr>
      <w:pStyle w:val="Zaglavlje"/>
    </w:pPr>
  </w:p>
  <w:p w14:paraId="6B7ACA31" w14:textId="77777777" w:rsidR="003230D9" w:rsidRDefault="003230D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5A40" w14:textId="77777777" w:rsidR="008D0FBC" w:rsidRDefault="008D0FBC" w:rsidP="009E4127">
    <w:pPr>
      <w:pStyle w:val="Zaglavlje"/>
    </w:pPr>
  </w:p>
  <w:p w14:paraId="7E2BFDB2" w14:textId="77777777" w:rsidR="008D0FBC" w:rsidRDefault="008D0FB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C6545" w14:textId="77777777" w:rsidR="00DF6C8D" w:rsidRDefault="00DF6C8D" w:rsidP="009E4127">
    <w:pPr>
      <w:pStyle w:val="Zaglavlje"/>
    </w:pPr>
  </w:p>
  <w:p w14:paraId="14C5E44E" w14:textId="77777777" w:rsidR="00DF6C8D" w:rsidRDefault="00DF6C8D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100E9" w14:textId="77777777" w:rsidR="00DF6C8D" w:rsidRDefault="00DF6C8D" w:rsidP="009E4127">
    <w:pPr>
      <w:pStyle w:val="Zaglavlje"/>
    </w:pPr>
  </w:p>
  <w:p w14:paraId="6AECD5CA" w14:textId="77777777" w:rsidR="00DF6C8D" w:rsidRDefault="00DF6C8D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FFC78" w14:textId="77777777" w:rsidR="00DF6C8D" w:rsidRDefault="00DF6C8D" w:rsidP="009E4127">
    <w:pPr>
      <w:pStyle w:val="Zaglavlje"/>
    </w:pPr>
  </w:p>
  <w:p w14:paraId="27F54A35" w14:textId="77777777" w:rsidR="00DF6C8D" w:rsidRDefault="00DF6C8D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7B6EE" w14:textId="77777777" w:rsidR="00DF6C8D" w:rsidRDefault="00DF6C8D" w:rsidP="009E4127">
    <w:pPr>
      <w:pStyle w:val="Zaglavlje"/>
    </w:pPr>
  </w:p>
  <w:p w14:paraId="4BB1A7C5" w14:textId="77777777" w:rsidR="00DF6C8D" w:rsidRDefault="00DF6C8D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9F450" w14:textId="77777777" w:rsidR="00DF6C8D" w:rsidRDefault="00DF6C8D" w:rsidP="009E4127">
    <w:pPr>
      <w:pStyle w:val="Zaglavlje"/>
    </w:pPr>
  </w:p>
  <w:p w14:paraId="430E8A1D" w14:textId="77777777" w:rsidR="00DF6C8D" w:rsidRDefault="00DF6C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027C1" w14:textId="77777777" w:rsidR="00294C91" w:rsidRDefault="00294C91" w:rsidP="00DD5720">
      <w:r>
        <w:separator/>
      </w:r>
    </w:p>
  </w:footnote>
  <w:footnote w:type="continuationSeparator" w:id="0">
    <w:p w14:paraId="3ADD5A46" w14:textId="77777777" w:rsidR="00294C91" w:rsidRDefault="00294C91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F2A1E" w14:textId="77777777" w:rsidR="00050368" w:rsidRDefault="00050368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EF870F" wp14:editId="731CFE9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421" cy="10683023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21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F9116" w14:textId="77777777" w:rsidR="0034601E" w:rsidRDefault="00050368">
    <w:pPr>
      <w:pStyle w:val="Zaglavlje"/>
    </w:pPr>
    <w:r>
      <w:rPr>
        <w:noProof/>
      </w:rPr>
      <w:drawing>
        <wp:anchor distT="0" distB="0" distL="114300" distR="114300" simplePos="0" relativeHeight="251680768" behindDoc="1" locked="0" layoutInCell="1" allowOverlap="1" wp14:anchorId="3A601D9B" wp14:editId="145C9E0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421" cy="10683023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21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C5E97" w14:textId="77777777" w:rsidR="00766357" w:rsidRDefault="00050368">
    <w:pPr>
      <w:pStyle w:val="Zaglavlj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40280AED" wp14:editId="5B37F46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421" cy="10683023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21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77B7F" w14:textId="77777777" w:rsidR="008D0FBC" w:rsidRDefault="00050368">
    <w:pPr>
      <w:pStyle w:val="Zaglavlje"/>
    </w:pPr>
    <w:r>
      <w:rPr>
        <w:noProof/>
      </w:rPr>
      <w:drawing>
        <wp:anchor distT="0" distB="0" distL="114300" distR="114300" simplePos="0" relativeHeight="251677696" behindDoc="1" locked="0" layoutInCell="1" allowOverlap="1" wp14:anchorId="0CA7BFC7" wp14:editId="1A74FD2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421" cy="10683023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21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CB91B" w14:textId="77777777" w:rsidR="008D0FBC" w:rsidRDefault="00050368">
    <w:pPr>
      <w:pStyle w:val="Zaglavlj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5207C11" wp14:editId="1A4442D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421" cy="10683023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21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07089" w14:textId="77777777" w:rsidR="00D804F4" w:rsidRDefault="00050368">
    <w:pPr>
      <w:pStyle w:val="Zaglavlj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7C3E69A" wp14:editId="41726EE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421" cy="10683023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21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DAACC" w14:textId="77777777" w:rsidR="00D804F4" w:rsidRDefault="00050368">
    <w:pPr>
      <w:pStyle w:val="Zaglavlje"/>
    </w:pPr>
    <w:r>
      <w:rPr>
        <w:noProof/>
      </w:rPr>
      <w:drawing>
        <wp:anchor distT="0" distB="0" distL="114300" distR="114300" simplePos="0" relativeHeight="251671552" behindDoc="1" locked="0" layoutInCell="1" allowOverlap="1" wp14:anchorId="5E1535EF" wp14:editId="6EC2FD7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421" cy="10683023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21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9C5EC" w14:textId="77777777" w:rsidR="00D804F4" w:rsidRDefault="00050368">
    <w:pPr>
      <w:pStyle w:val="Zaglavlj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983CBA6" wp14:editId="6028895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421" cy="10683023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21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70659" w14:textId="77777777" w:rsidR="00C24E25" w:rsidRDefault="00DF6C8D">
    <w:pPr>
      <w:pStyle w:val="Zaglavlje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E29362F" wp14:editId="5E10544E">
          <wp:simplePos x="0" y="0"/>
          <wp:positionH relativeFrom="page">
            <wp:posOffset>3789</wp:posOffset>
          </wp:positionH>
          <wp:positionV relativeFrom="page">
            <wp:posOffset>0</wp:posOffset>
          </wp:positionV>
          <wp:extent cx="7552421" cy="10683023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21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Odlomakpopis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C18"/>
    <w:rsid w:val="00025835"/>
    <w:rsid w:val="000334E9"/>
    <w:rsid w:val="0003405A"/>
    <w:rsid w:val="00050368"/>
    <w:rsid w:val="00067C79"/>
    <w:rsid w:val="000F227B"/>
    <w:rsid w:val="000F793E"/>
    <w:rsid w:val="0012618E"/>
    <w:rsid w:val="00173124"/>
    <w:rsid w:val="00190479"/>
    <w:rsid w:val="001A77E0"/>
    <w:rsid w:val="001B7D7D"/>
    <w:rsid w:val="001E2157"/>
    <w:rsid w:val="00254D95"/>
    <w:rsid w:val="00270E63"/>
    <w:rsid w:val="0027473F"/>
    <w:rsid w:val="00294C91"/>
    <w:rsid w:val="003118CF"/>
    <w:rsid w:val="00311FB4"/>
    <w:rsid w:val="003230D9"/>
    <w:rsid w:val="00326698"/>
    <w:rsid w:val="00344899"/>
    <w:rsid w:val="0034601E"/>
    <w:rsid w:val="00390382"/>
    <w:rsid w:val="003931BA"/>
    <w:rsid w:val="003A6A65"/>
    <w:rsid w:val="003C0267"/>
    <w:rsid w:val="003F37BD"/>
    <w:rsid w:val="003F4451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96A35"/>
    <w:rsid w:val="006D108B"/>
    <w:rsid w:val="00763739"/>
    <w:rsid w:val="00766357"/>
    <w:rsid w:val="007D6695"/>
    <w:rsid w:val="00872C5C"/>
    <w:rsid w:val="00874EB6"/>
    <w:rsid w:val="00886FE1"/>
    <w:rsid w:val="008C138D"/>
    <w:rsid w:val="008C227E"/>
    <w:rsid w:val="008D0FBC"/>
    <w:rsid w:val="008D66F3"/>
    <w:rsid w:val="008F6C18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556F5"/>
    <w:rsid w:val="00B8626B"/>
    <w:rsid w:val="00B922CE"/>
    <w:rsid w:val="00C24E25"/>
    <w:rsid w:val="00C27C45"/>
    <w:rsid w:val="00C943C7"/>
    <w:rsid w:val="00CA3011"/>
    <w:rsid w:val="00CC0F47"/>
    <w:rsid w:val="00CE75AA"/>
    <w:rsid w:val="00CF513F"/>
    <w:rsid w:val="00D1556F"/>
    <w:rsid w:val="00D804F4"/>
    <w:rsid w:val="00D90104"/>
    <w:rsid w:val="00DD5720"/>
    <w:rsid w:val="00DF6C8D"/>
    <w:rsid w:val="00E1404D"/>
    <w:rsid w:val="00E1443E"/>
    <w:rsid w:val="00E376AA"/>
    <w:rsid w:val="00E62A7F"/>
    <w:rsid w:val="00E75CC9"/>
    <w:rsid w:val="00EB6D1C"/>
    <w:rsid w:val="00ED71A2"/>
    <w:rsid w:val="00F25E2E"/>
    <w:rsid w:val="00F376A9"/>
    <w:rsid w:val="00FD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3EBA5C"/>
  <w15:chartTrackingRefBased/>
  <w15:docId w15:val="{97E8AD93-5A78-4D54-908D-FF6FF2370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Naslov1">
    <w:name w:val="heading 1"/>
    <w:aliases w:val="Heading 1 - Twinkl"/>
    <w:basedOn w:val="Normal"/>
    <w:next w:val="Normal"/>
    <w:link w:val="Naslov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Naslov2">
    <w:name w:val="heading 2"/>
    <w:aliases w:val="Heading 2 - Twinkl"/>
    <w:basedOn w:val="Normal"/>
    <w:link w:val="Naslov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Naslov3">
    <w:name w:val="heading 3"/>
    <w:aliases w:val="Heading 3 - Twinkl"/>
    <w:basedOn w:val="Normal"/>
    <w:link w:val="Naslov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9"/>
    <w:qFormat/>
    <w:rsid w:val="003118CF"/>
    <w:pPr>
      <w:spacing w:before="360" w:after="0"/>
      <w:outlineLvl w:val="3"/>
    </w:pPr>
  </w:style>
  <w:style w:type="paragraph" w:styleId="Naslov5">
    <w:name w:val="heading 5"/>
    <w:basedOn w:val="Normal"/>
    <w:next w:val="Normal"/>
    <w:link w:val="Naslov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Odlomakpopisa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Odlomakpopisa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Naslov1Char">
    <w:name w:val="Naslov 1 Char"/>
    <w:aliases w:val="Heading 1 - Twinkl Char"/>
    <w:link w:val="Naslov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Naslov2Char">
    <w:name w:val="Naslov 2 Char"/>
    <w:aliases w:val="Heading 2 - Twinkl Char"/>
    <w:link w:val="Naslov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Naslov3Char">
    <w:name w:val="Naslov 3 Char"/>
    <w:aliases w:val="Heading 3 - Twinkl Char"/>
    <w:link w:val="Naslov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Podnoje">
    <w:name w:val="footer"/>
    <w:basedOn w:val="Normal"/>
    <w:link w:val="Podnoje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PodnojeChar">
    <w:name w:val="Podnožje Char"/>
    <w:link w:val="Podnoje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Naslov4Char">
    <w:name w:val="Naslov 4 Char"/>
    <w:link w:val="Naslov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link w:val="Zaglavlje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Zaglavlje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Naslov5Char">
    <w:name w:val="Naslov 5 Char"/>
    <w:basedOn w:val="Zadanifontodlomka"/>
    <w:link w:val="Naslov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Naslov6Char">
    <w:name w:val="Naslov 6 Char"/>
    <w:basedOn w:val="Zadanifontodlomka"/>
    <w:link w:val="Naslov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Naslov7Char">
    <w:name w:val="Naslov 7 Char"/>
    <w:basedOn w:val="Zadanifontodlomka"/>
    <w:link w:val="Naslov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Naslov8Char">
    <w:name w:val="Naslov 8 Char"/>
    <w:basedOn w:val="Zadanifontodlomka"/>
    <w:link w:val="Naslov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Naslov9Char">
    <w:name w:val="Naslov 9 Char"/>
    <w:basedOn w:val="Zadanifontodlomka"/>
    <w:link w:val="Naslov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NoParagraphStyle">
    <w:name w:val="[No Paragraph Style]"/>
    <w:rsid w:val="008F6C1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twinkl.co.uk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Multipage%20-%20Unlinked%20Footers\Blank\Portrait\Activity%20Sheet%20Template%20Portrait%209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89822-C402-45FE-A824-8C0C58E9F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9 Page</Template>
  <TotalTime>0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Drayson</dc:creator>
  <cp:keywords/>
  <dc:description/>
  <cp:lastModifiedBy>Adriana</cp:lastModifiedBy>
  <cp:revision>2</cp:revision>
  <cp:lastPrinted>2021-01-28T19:35:00Z</cp:lastPrinted>
  <dcterms:created xsi:type="dcterms:W3CDTF">2021-01-28T19:36:00Z</dcterms:created>
  <dcterms:modified xsi:type="dcterms:W3CDTF">2021-01-28T19:36:00Z</dcterms:modified>
</cp:coreProperties>
</file>