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0" w:type="auto"/>
        <w:jc w:val="right"/>
        <w:tblLook w:val="04A0" w:firstRow="1" w:lastRow="0" w:firstColumn="1" w:lastColumn="0" w:noHBand="0" w:noVBand="1"/>
      </w:tblPr>
      <w:tblGrid>
        <w:gridCol w:w="1230"/>
        <w:gridCol w:w="4666"/>
      </w:tblGrid>
      <w:tr w:rsidR="006C735A" w14:paraId="6B34B6B5" w14:textId="77777777" w:rsidTr="005A3672">
        <w:trPr>
          <w:trHeight w:val="589"/>
          <w:jc w:val="right"/>
        </w:trPr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31B7BC"/>
              <w:right w:val="nil"/>
            </w:tcBorders>
            <w:shd w:val="clear" w:color="auto" w:fill="31B7BC"/>
          </w:tcPr>
          <w:p w14:paraId="4ECEB64E" w14:textId="7A8A9919" w:rsidR="006C735A" w:rsidRPr="006C735A" w:rsidRDefault="004E33D9" w:rsidP="006C735A">
            <w:pPr>
              <w:spacing w:after="0"/>
              <w:jc w:val="center"/>
              <w:rPr>
                <w:rFonts w:ascii="Roboto" w:hAnsi="Roboto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b/>
                <w:bCs/>
                <w:sz w:val="24"/>
                <w:szCs w:val="24"/>
              </w:rPr>
              <w:t>Prijepodne</w:t>
            </w:r>
            <w:proofErr w:type="spellEnd"/>
          </w:p>
        </w:tc>
      </w:tr>
      <w:tr w:rsidR="005A3672" w14:paraId="4A8373D1" w14:textId="77777777" w:rsidTr="005A3672">
        <w:trPr>
          <w:trHeight w:val="815"/>
          <w:jc w:val="right"/>
        </w:trPr>
        <w:tc>
          <w:tcPr>
            <w:tcW w:w="1230" w:type="dxa"/>
            <w:tcBorders>
              <w:top w:val="single" w:sz="4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60523EEE" w14:textId="70A1212B" w:rsidR="005B5D6B" w:rsidRDefault="006C735A" w:rsidP="006C735A">
            <w:pPr>
              <w:pStyle w:val="Heading2AdultInformation"/>
              <w:jc w:val="center"/>
            </w:pPr>
            <w:r>
              <w:rPr>
                <w:color w:val="31B7BC"/>
                <w:sz w:val="26"/>
                <w:szCs w:val="26"/>
              </w:rPr>
              <w:t>06:00</w:t>
            </w:r>
          </w:p>
        </w:tc>
        <w:tc>
          <w:tcPr>
            <w:tcW w:w="4666" w:type="dxa"/>
            <w:tcBorders>
              <w:top w:val="single" w:sz="4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4E450FFE" w14:textId="77777777" w:rsidR="005B5D6B" w:rsidRDefault="005B5D6B" w:rsidP="004E5017"/>
        </w:tc>
      </w:tr>
      <w:tr w:rsidR="005B5D6B" w14:paraId="6DB6A29A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2FFEEC06" w14:textId="4D1780CD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07:00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61B16683" w14:textId="77777777" w:rsidR="005B5D6B" w:rsidRDefault="005B5D6B" w:rsidP="004E5017"/>
        </w:tc>
      </w:tr>
      <w:tr w:rsidR="005B5D6B" w14:paraId="57F4DE9E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1288E72F" w14:textId="244C6D88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08:00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2919A5A8" w14:textId="77777777" w:rsidR="005B5D6B" w:rsidRDefault="005B5D6B" w:rsidP="004E5017"/>
        </w:tc>
      </w:tr>
      <w:tr w:rsidR="005B5D6B" w14:paraId="58F3B69F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680D4344" w14:textId="2C75E273" w:rsidR="005B5D6B" w:rsidRDefault="006C735A" w:rsidP="006C735A">
            <w:pPr>
              <w:pStyle w:val="Heading2AdultInformation"/>
              <w:jc w:val="center"/>
            </w:pPr>
            <w:r>
              <w:rPr>
                <w:color w:val="31B7BC"/>
                <w:sz w:val="26"/>
                <w:szCs w:val="26"/>
              </w:rPr>
              <w:t>09:00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5FDA68CF" w14:textId="35301EFC" w:rsidR="005B5D6B" w:rsidRDefault="005B5D6B" w:rsidP="004E5017"/>
        </w:tc>
      </w:tr>
      <w:tr w:rsidR="005B5D6B" w14:paraId="40AE78F9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18B1E168" w14:textId="55BED545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10:00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7B211EFB" w14:textId="1813BB2A" w:rsidR="005B5D6B" w:rsidRDefault="005B5D6B" w:rsidP="004E5017"/>
        </w:tc>
      </w:tr>
      <w:tr w:rsidR="005B5D6B" w14:paraId="1464985B" w14:textId="77777777" w:rsidTr="005A3672">
        <w:trPr>
          <w:trHeight w:val="815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0063B09E" w14:textId="36DA94B7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11:00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0B7B4DCE" w14:textId="7C1A936C" w:rsidR="005B5D6B" w:rsidRDefault="005B5D6B" w:rsidP="004E5017"/>
        </w:tc>
      </w:tr>
      <w:tr w:rsidR="006C735A" w14:paraId="40CFF13D" w14:textId="77777777" w:rsidTr="005A3672">
        <w:trPr>
          <w:trHeight w:val="483"/>
          <w:jc w:val="right"/>
        </w:trPr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31B7BC"/>
          </w:tcPr>
          <w:p w14:paraId="0A5382DC" w14:textId="5FDFA552" w:rsidR="006C735A" w:rsidRPr="004E33D9" w:rsidRDefault="004E33D9" w:rsidP="006C735A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4E33D9">
              <w:rPr>
                <w:b/>
                <w:bCs/>
              </w:rPr>
              <w:t>Poslijepodne</w:t>
            </w:r>
            <w:proofErr w:type="spellEnd"/>
          </w:p>
        </w:tc>
      </w:tr>
      <w:tr w:rsidR="005B5D6B" w14:paraId="7C67A54B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2101E44D" w14:textId="60DE05A6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12:00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60A0303E" w14:textId="3EE26855" w:rsidR="005B5D6B" w:rsidRDefault="005B5D6B" w:rsidP="004E5017"/>
        </w:tc>
      </w:tr>
      <w:tr w:rsidR="005B5D6B" w14:paraId="78B1ABF4" w14:textId="77777777" w:rsidTr="005A3672">
        <w:trPr>
          <w:trHeight w:val="815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3E21973E" w14:textId="27384FCC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13:00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29B3FB05" w14:textId="77777777" w:rsidR="005B5D6B" w:rsidRDefault="005B5D6B" w:rsidP="004E5017"/>
        </w:tc>
      </w:tr>
      <w:tr w:rsidR="005B5D6B" w14:paraId="65CC4F92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69B84917" w14:textId="12081889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14:00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5DD8EB6B" w14:textId="56321ED2" w:rsidR="005B5D6B" w:rsidRDefault="005B5D6B" w:rsidP="004E5017"/>
        </w:tc>
      </w:tr>
      <w:tr w:rsidR="005B5D6B" w14:paraId="4D50CC30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79A8A9AA" w14:textId="1218D0D6" w:rsidR="005B5D6B" w:rsidRP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15:00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5681D18C" w14:textId="692D701F" w:rsidR="005B5D6B" w:rsidRDefault="005B5D6B" w:rsidP="004E5017"/>
        </w:tc>
      </w:tr>
      <w:tr w:rsidR="006C735A" w14:paraId="10F67500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2D2838EC" w14:textId="53F82B54" w:rsid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16:00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7B1C8A66" w14:textId="77777777" w:rsidR="006C735A" w:rsidRDefault="006C735A" w:rsidP="004E5017"/>
        </w:tc>
      </w:tr>
      <w:tr w:rsidR="006C735A" w14:paraId="7BAC8A4F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49360824" w14:textId="0FBFD703" w:rsid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17:00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38E31BC1" w14:textId="77777777" w:rsidR="006C735A" w:rsidRDefault="006C735A" w:rsidP="004E5017"/>
        </w:tc>
      </w:tr>
      <w:tr w:rsidR="006C735A" w14:paraId="22A3EE42" w14:textId="77777777" w:rsidTr="005A3672">
        <w:trPr>
          <w:trHeight w:val="815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75B24792" w14:textId="2E60C77A" w:rsidR="006C735A" w:rsidRPr="006C735A" w:rsidRDefault="006C735A" w:rsidP="006C735A">
            <w:pPr>
              <w:pStyle w:val="Heading2AdultInformation"/>
              <w:jc w:val="center"/>
            </w:pPr>
            <w:r>
              <w:rPr>
                <w:color w:val="31B7BC"/>
                <w:sz w:val="26"/>
                <w:szCs w:val="26"/>
              </w:rPr>
              <w:t>18:00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53709F81" w14:textId="77777777" w:rsidR="006C735A" w:rsidRDefault="006C735A" w:rsidP="004E5017"/>
        </w:tc>
      </w:tr>
      <w:tr w:rsidR="006C735A" w14:paraId="4E9AE2F3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</w:tcPr>
          <w:p w14:paraId="27DB2ACA" w14:textId="6280FA1F" w:rsidR="006C735A" w:rsidRPr="006C735A" w:rsidRDefault="006C735A" w:rsidP="006C735A">
            <w:pPr>
              <w:pStyle w:val="Heading2AdultInformation"/>
              <w:jc w:val="center"/>
            </w:pPr>
            <w:r>
              <w:rPr>
                <w:color w:val="31B7BC"/>
                <w:sz w:val="26"/>
                <w:szCs w:val="26"/>
              </w:rPr>
              <w:t>19:00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</w:tcPr>
          <w:p w14:paraId="1E055BAE" w14:textId="77777777" w:rsidR="006C735A" w:rsidRDefault="006C735A" w:rsidP="004E5017"/>
        </w:tc>
      </w:tr>
      <w:tr w:rsidR="006C735A" w14:paraId="2472EBE8" w14:textId="77777777" w:rsidTr="005A3672">
        <w:trPr>
          <w:trHeight w:val="786"/>
          <w:jc w:val="right"/>
        </w:trPr>
        <w:tc>
          <w:tcPr>
            <w:tcW w:w="1230" w:type="dxa"/>
            <w:tcBorders>
              <w:top w:val="single" w:sz="12" w:space="0" w:color="31B7BC"/>
              <w:left w:val="nil"/>
              <w:bottom w:val="single" w:sz="12" w:space="0" w:color="31B7BC"/>
              <w:right w:val="single" w:sz="12" w:space="0" w:color="31B7BC"/>
            </w:tcBorders>
            <w:shd w:val="clear" w:color="auto" w:fill="F2FBFC"/>
          </w:tcPr>
          <w:p w14:paraId="2AC6B16E" w14:textId="0221A1B0" w:rsidR="006C735A" w:rsidRDefault="006C735A" w:rsidP="006C735A">
            <w:pPr>
              <w:pStyle w:val="Heading2AdultInformation"/>
              <w:jc w:val="center"/>
              <w:rPr>
                <w:color w:val="31B7BC"/>
                <w:sz w:val="26"/>
                <w:szCs w:val="26"/>
              </w:rPr>
            </w:pPr>
            <w:r>
              <w:rPr>
                <w:color w:val="31B7BC"/>
                <w:sz w:val="26"/>
                <w:szCs w:val="26"/>
              </w:rPr>
              <w:t>20:00</w:t>
            </w:r>
          </w:p>
        </w:tc>
        <w:tc>
          <w:tcPr>
            <w:tcW w:w="4666" w:type="dxa"/>
            <w:tcBorders>
              <w:top w:val="single" w:sz="12" w:space="0" w:color="31B7BC"/>
              <w:left w:val="single" w:sz="12" w:space="0" w:color="31B7BC"/>
              <w:bottom w:val="single" w:sz="12" w:space="0" w:color="31B7BC"/>
              <w:right w:val="nil"/>
            </w:tcBorders>
            <w:shd w:val="clear" w:color="auto" w:fill="F2FBFC"/>
          </w:tcPr>
          <w:p w14:paraId="23919E4E" w14:textId="77777777" w:rsidR="006C735A" w:rsidRDefault="006C735A" w:rsidP="004E5017"/>
        </w:tc>
      </w:tr>
    </w:tbl>
    <w:p w14:paraId="4A68EA50" w14:textId="4A52BB51" w:rsidR="00B8626B" w:rsidRPr="009E4127" w:rsidRDefault="007E4BCA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2E8DCAE" wp14:editId="0C2BDD7A">
                <wp:simplePos x="0" y="0"/>
                <wp:positionH relativeFrom="column">
                  <wp:posOffset>303530</wp:posOffset>
                </wp:positionH>
                <wp:positionV relativeFrom="paragraph">
                  <wp:posOffset>-6909435</wp:posOffset>
                </wp:positionV>
                <wp:extent cx="2579441" cy="140462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4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8EF57" w14:textId="6F37BF26" w:rsidR="007E4BCA" w:rsidRPr="007E4BCA" w:rsidRDefault="007E4BCA" w:rsidP="007E4BCA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E8D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9pt;margin-top:-544.05pt;width:203.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" filled="f" stroked="f">
                <v:textbox style="mso-fit-shape-to-text:t">
                  <w:txbxContent>
                    <w:p w14:paraId="3288EF57" w14:textId="6F37BF26" w:rsidR="007E4BCA" w:rsidRPr="007E4BCA" w:rsidRDefault="007E4BCA" w:rsidP="007E4BCA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069227" wp14:editId="09DC3A62">
                <wp:simplePos x="0" y="0"/>
                <wp:positionH relativeFrom="column">
                  <wp:posOffset>306070</wp:posOffset>
                </wp:positionH>
                <wp:positionV relativeFrom="paragraph">
                  <wp:posOffset>-7280275</wp:posOffset>
                </wp:positionV>
                <wp:extent cx="2579441" cy="140462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4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CF80D" w14:textId="7B72691F" w:rsidR="007E4BCA" w:rsidRPr="007E4BCA" w:rsidRDefault="007E4BCA" w:rsidP="007E4BCA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69227" id="_x0000_s1027" type="#_x0000_t202" style="position:absolute;left:0;text-align:left;margin-left:24.1pt;margin-top:-573.25pt;width:203.1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" filled="f" stroked="f">
                <v:textbox style="mso-fit-shape-to-text:t">
                  <w:txbxContent>
                    <w:p w14:paraId="4D8CF80D" w14:textId="7B72691F" w:rsidR="007E4BCA" w:rsidRPr="007E4BCA" w:rsidRDefault="007E4BCA" w:rsidP="007E4BCA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4180C3" wp14:editId="60B889C1">
                <wp:simplePos x="0" y="0"/>
                <wp:positionH relativeFrom="column">
                  <wp:posOffset>305435</wp:posOffset>
                </wp:positionH>
                <wp:positionV relativeFrom="paragraph">
                  <wp:posOffset>-7708265</wp:posOffset>
                </wp:positionV>
                <wp:extent cx="2579441" cy="140462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4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3A285" w14:textId="432B9EA8" w:rsidR="007E4BCA" w:rsidRPr="007E4BCA" w:rsidRDefault="007E4BCA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180C3" id="_x0000_s1028" type="#_x0000_t202" style="position:absolute;left:0;text-align:left;margin-left:24.05pt;margin-top:-606.95pt;width:203.1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" filled="f" stroked="f">
                <v:textbox style="mso-fit-shape-to-text:t">
                  <w:txbxContent>
                    <w:p w14:paraId="3BD3A285" w14:textId="432B9EA8" w:rsidR="007E4BCA" w:rsidRPr="007E4BCA" w:rsidRDefault="007E4BCA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672" w:rsidRPr="005A367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1BF8D1" wp14:editId="0F3231F7">
                <wp:simplePos x="0" y="0"/>
                <wp:positionH relativeFrom="column">
                  <wp:posOffset>497205</wp:posOffset>
                </wp:positionH>
                <wp:positionV relativeFrom="paragraph">
                  <wp:posOffset>-6447790</wp:posOffset>
                </wp:positionV>
                <wp:extent cx="1852930" cy="333375"/>
                <wp:effectExtent l="0" t="0" r="1397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33375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DE37" w14:textId="0FD1B70D" w:rsidR="005A3672" w:rsidRPr="004E33D9" w:rsidRDefault="004E33D9" w:rsidP="005A3672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Moje aktivnosti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F8D1" id="_x0000_s1029" type="#_x0000_t202" style="position:absolute;left:0;text-align:left;margin-left:39.15pt;margin-top:-507.7pt;width:145.9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" fillcolor="#31b7bc" strokecolor="white [3212]">
                <v:textbox>
                  <w:txbxContent>
                    <w:p w14:paraId="2A53DE37" w14:textId="0FD1B70D" w:rsidR="005A3672" w:rsidRPr="004E33D9" w:rsidRDefault="004E33D9" w:rsidP="005A3672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Moje aktivnosti</w:t>
                      </w:r>
                    </w:p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45720" distB="45720" distL="114300" distR="114300" simplePos="0" relativeHeight="251654142" behindDoc="0" locked="0" layoutInCell="1" allowOverlap="1" wp14:anchorId="70C54231" wp14:editId="7CC1CE31">
                <wp:simplePos x="0" y="0"/>
                <wp:positionH relativeFrom="column">
                  <wp:posOffset>59690</wp:posOffset>
                </wp:positionH>
                <wp:positionV relativeFrom="paragraph">
                  <wp:posOffset>-6275070</wp:posOffset>
                </wp:positionV>
                <wp:extent cx="2740557" cy="3097788"/>
                <wp:effectExtent l="19050" t="19050" r="22225" b="177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557" cy="30977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4E335" w14:textId="206D200B" w:rsidR="005A3672" w:rsidRPr="006C7C94" w:rsidRDefault="007E4BCA" w:rsidP="007E4BCA">
                            <w:pPr>
                              <w:jc w:val="center"/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boto" w:hAnsi="Roboto"/>
                                <w:sz w:val="32"/>
                                <w:szCs w:val="32"/>
                              </w:rPr>
                              <w:br/>
                            </w:r>
                            <w:r w:rsidR="006C7C94" w:rsidRP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4231" id="_x0000_s1030" type="#_x0000_t202" style="position:absolute;left:0;text-align:left;margin-left:4.7pt;margin-top:-494.1pt;width:215.8pt;height:243.9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" filled="f" strokecolor="#31b7bc" strokeweight="3pt">
                <v:textbox>
                  <w:txbxContent>
                    <w:p w14:paraId="4694E335" w14:textId="206D200B" w:rsidR="005A3672" w:rsidRPr="006C7C94" w:rsidRDefault="007E4BCA" w:rsidP="007E4BCA">
                      <w:pPr>
                        <w:jc w:val="center"/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boto" w:hAnsi="Roboto"/>
                          <w:sz w:val="32"/>
                          <w:szCs w:val="32"/>
                        </w:rPr>
                        <w:br/>
                      </w:r>
                      <w:r w:rsidR="006C7C94" w:rsidRP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45720" distB="45720" distL="114300" distR="114300" simplePos="0" relativeHeight="251653118" behindDoc="0" locked="0" layoutInCell="1" allowOverlap="1" wp14:anchorId="387DFEDF" wp14:editId="2FF5F7D4">
                <wp:simplePos x="0" y="0"/>
                <wp:positionH relativeFrom="column">
                  <wp:posOffset>59055</wp:posOffset>
                </wp:positionH>
                <wp:positionV relativeFrom="paragraph">
                  <wp:posOffset>-2932430</wp:posOffset>
                </wp:positionV>
                <wp:extent cx="2740557" cy="3097788"/>
                <wp:effectExtent l="19050" t="19050" r="22225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557" cy="30977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09B67" w14:textId="77777777" w:rsidR="006C7C94" w:rsidRPr="006C7C94" w:rsidRDefault="000F7FB1" w:rsidP="006C7C94">
                            <w:pPr>
                              <w:jc w:val="center"/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F7FB1">
                              <w:rPr>
                                <w:rFonts w:ascii="Roboto Medium" w:hAnsi="Roboto Medium" w:cs="Roboto Medium"/>
                                <w:b/>
                                <w:bCs/>
                                <w:color w:val="B8B8B8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</w:rPr>
                              <w:br/>
                            </w:r>
                            <w:r w:rsidR="006C7C94" w:rsidRP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="006C7C94">
                              <w:rPr>
                                <w:rFonts w:ascii="Roboto" w:hAnsi="Roboto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05B8F295" w14:textId="3296AF56" w:rsidR="005A3672" w:rsidRPr="000F7FB1" w:rsidRDefault="005A3672" w:rsidP="000F7FB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FEDF" id="_x0000_s1031" type="#_x0000_t202" style="position:absolute;left:0;text-align:left;margin-left:4.65pt;margin-top:-230.9pt;width:215.8pt;height:243.9pt;z-index:2516531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" filled="f" strokecolor="#31b7bc" strokeweight="3pt">
                <v:textbox>
                  <w:txbxContent>
                    <w:p w14:paraId="7D409B67" w14:textId="77777777" w:rsidR="006C7C94" w:rsidRPr="006C7C94" w:rsidRDefault="000F7FB1" w:rsidP="006C7C94">
                      <w:pPr>
                        <w:jc w:val="center"/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</w:pPr>
                      <w:r w:rsidRPr="000F7FB1">
                        <w:rPr>
                          <w:rFonts w:ascii="Roboto Medium" w:hAnsi="Roboto Medium" w:cs="Roboto Medium"/>
                          <w:b/>
                          <w:bCs/>
                          <w:color w:val="B8B8B8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</w:rPr>
                        <w:br/>
                      </w:r>
                      <w:r w:rsidR="006C7C94" w:rsidRP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  <w:r w:rsidR="006C7C94">
                        <w:rPr>
                          <w:rFonts w:ascii="Roboto" w:hAnsi="Roboto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05B8F295" w14:textId="3296AF56" w:rsidR="005A3672" w:rsidRPr="000F7FB1" w:rsidRDefault="005A3672" w:rsidP="000F7FB1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672" w:rsidRPr="005A367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D696AF" wp14:editId="7BC42CC2">
                <wp:simplePos x="0" y="0"/>
                <wp:positionH relativeFrom="column">
                  <wp:posOffset>499745</wp:posOffset>
                </wp:positionH>
                <wp:positionV relativeFrom="paragraph">
                  <wp:posOffset>-3091180</wp:posOffset>
                </wp:positionV>
                <wp:extent cx="1852930" cy="333375"/>
                <wp:effectExtent l="0" t="0" r="1397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33375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EACD" w14:textId="589FE9C2" w:rsidR="005A3672" w:rsidRPr="004E33D9" w:rsidRDefault="004E33D9" w:rsidP="005A3672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Bilješke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96AF" id="_x0000_s1032" type="#_x0000_t202" style="position:absolute;left:0;text-align:left;margin-left:39.35pt;margin-top:-243.4pt;width:145.9pt;height:2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" fillcolor="#31b7bc" strokecolor="white [3212]">
                <v:textbox>
                  <w:txbxContent>
                    <w:p w14:paraId="23F9EACD" w14:textId="589FE9C2" w:rsidR="005A3672" w:rsidRPr="004E33D9" w:rsidRDefault="004E33D9" w:rsidP="005A3672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Bilješke</w:t>
                      </w:r>
                    </w:p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A5D51D" wp14:editId="03142BFF">
                <wp:simplePos x="0" y="0"/>
                <wp:positionH relativeFrom="column">
                  <wp:posOffset>52705</wp:posOffset>
                </wp:positionH>
                <wp:positionV relativeFrom="paragraph">
                  <wp:posOffset>-7965354</wp:posOffset>
                </wp:positionV>
                <wp:extent cx="2360930" cy="3073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734B" w14:textId="0AC019ED" w:rsidR="006D694D" w:rsidRPr="004E33D9" w:rsidRDefault="004E33D9" w:rsidP="006D694D">
                            <w:pPr>
                              <w:pStyle w:val="AdultBodyCopyAdultInformation"/>
                              <w:jc w:val="center"/>
                              <w:rPr>
                                <w:b/>
                                <w:bCs/>
                                <w:color w:val="31B7BC"/>
                                <w:sz w:val="26"/>
                                <w:szCs w:val="26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B7BC"/>
                                <w:sz w:val="26"/>
                                <w:szCs w:val="26"/>
                                <w:lang w:val="hr-HR"/>
                              </w:rPr>
                              <w:t>Domaća zadaća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D51D" id="_x0000_s1033" type="#_x0000_t202" style="position:absolute;left:0;text-align:left;margin-left:4.15pt;margin-top:-627.2pt;width:185.9pt;height:24.2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+DgIAAPk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" filled="f" stroked="f">
                <v:textbox>
                  <w:txbxContent>
                    <w:p w14:paraId="7DAE734B" w14:textId="0AC019ED" w:rsidR="006D694D" w:rsidRPr="004E33D9" w:rsidRDefault="004E33D9" w:rsidP="006D694D">
                      <w:pPr>
                        <w:pStyle w:val="AdultBodyCopyAdultInformation"/>
                        <w:jc w:val="center"/>
                        <w:rPr>
                          <w:b/>
                          <w:bCs/>
                          <w:color w:val="31B7BC"/>
                          <w:sz w:val="26"/>
                          <w:szCs w:val="26"/>
                          <w:lang w:val="hr-HR"/>
                        </w:rPr>
                      </w:pPr>
                      <w:r>
                        <w:rPr>
                          <w:b/>
                          <w:bCs/>
                          <w:color w:val="31B7BC"/>
                          <w:sz w:val="26"/>
                          <w:szCs w:val="26"/>
                          <w:lang w:val="hr-HR"/>
                        </w:rPr>
                        <w:t>Domaća zadaća</w:t>
                      </w:r>
                    </w:p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A0AAB" wp14:editId="37E88D3C">
                <wp:simplePos x="0" y="0"/>
                <wp:positionH relativeFrom="column">
                  <wp:posOffset>59055</wp:posOffset>
                </wp:positionH>
                <wp:positionV relativeFrom="paragraph">
                  <wp:posOffset>-7964805</wp:posOffset>
                </wp:positionV>
                <wp:extent cx="2710180" cy="0"/>
                <wp:effectExtent l="0" t="19050" r="330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01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1B7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0FDD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-627.15pt" to="218.05pt,-6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" strokecolor="#31b7bc" strokeweight="3pt">
                <v:stroke joinstyle="miter"/>
              </v:line>
            </w:pict>
          </mc:Fallback>
        </mc:AlternateContent>
      </w:r>
      <w:r w:rsidR="005A367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26A95E" wp14:editId="6F7F0818">
                <wp:simplePos x="0" y="0"/>
                <wp:positionH relativeFrom="column">
                  <wp:posOffset>59690</wp:posOffset>
                </wp:positionH>
                <wp:positionV relativeFrom="paragraph">
                  <wp:posOffset>-7280910</wp:posOffset>
                </wp:positionV>
                <wp:extent cx="2722245" cy="247015"/>
                <wp:effectExtent l="0" t="0" r="2095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47015"/>
                          <a:chOff x="0" y="0"/>
                          <a:chExt cx="2722537" cy="247135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383060" y="247135"/>
                            <a:ext cx="23394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247135" cy="247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31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DCB06" id="Group 11" o:spid="_x0000_s1026" style="position:absolute;margin-left:4.7pt;margin-top:-573.3pt;width:214.35pt;height:19.45pt;z-index:251673600" coordsize="27225,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">
                <v:line id="Straight Connector 9" o:spid="_x0000_s1027" style="position:absolute;visibility:visible;mso-wrap-style:square" from="3830,2471" to="27225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" strokecolor="#4a4a4a [3215]" strokeweight="1pt">
                  <v:stroke joinstyle="miter"/>
                </v:line>
                <v:oval id="Oval 10" o:spid="_x0000_s1028" style="position:absolute;width:2471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" fillcolor="white [3212]" strokecolor="#31b7bc" strokeweight="1pt">
                  <v:stroke joinstyle="miter"/>
                </v:oval>
              </v:group>
            </w:pict>
          </mc:Fallback>
        </mc:AlternateContent>
      </w:r>
      <w:r w:rsidR="005A367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179825" wp14:editId="776674A1">
                <wp:simplePos x="0" y="0"/>
                <wp:positionH relativeFrom="column">
                  <wp:posOffset>59690</wp:posOffset>
                </wp:positionH>
                <wp:positionV relativeFrom="paragraph">
                  <wp:posOffset>-7688580</wp:posOffset>
                </wp:positionV>
                <wp:extent cx="2722245" cy="247015"/>
                <wp:effectExtent l="0" t="0" r="20955" b="196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47015"/>
                          <a:chOff x="0" y="0"/>
                          <a:chExt cx="2722537" cy="247135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83060" y="247135"/>
                            <a:ext cx="23394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247135" cy="247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31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6051A" id="Group 13" o:spid="_x0000_s1026" style="position:absolute;margin-left:4.7pt;margin-top:-605.4pt;width:214.35pt;height:19.45pt;z-index:251665408" coordsize="27225,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">
                <v:line id="Straight Connector 4" o:spid="_x0000_s1027" style="position:absolute;visibility:visible;mso-wrap-style:square" from="3830,2471" to="27225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" strokecolor="#4a4a4a [3215]" strokeweight="1pt">
                  <v:stroke joinstyle="miter"/>
                </v:line>
                <v:oval id="Oval 6" o:spid="_x0000_s1028" style="position:absolute;width:2471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" fillcolor="white [3212]" strokecolor="#31b7bc" strokeweight="1pt">
                  <v:stroke joinstyle="miter"/>
                </v:oval>
              </v:group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BB587B" wp14:editId="309544B1">
                <wp:simplePos x="0" y="0"/>
                <wp:positionH relativeFrom="column">
                  <wp:posOffset>59690</wp:posOffset>
                </wp:positionH>
                <wp:positionV relativeFrom="paragraph">
                  <wp:posOffset>-8467090</wp:posOffset>
                </wp:positionV>
                <wp:extent cx="2360930" cy="1404620"/>
                <wp:effectExtent l="0" t="0" r="26035" b="209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3AE36" w14:textId="07F057D1" w:rsidR="006D694D" w:rsidRPr="006D694D" w:rsidRDefault="006D694D" w:rsidP="006D694D">
                            <w:pPr>
                              <w:pStyle w:val="Heading4AdultInformation"/>
                              <w:jc w:val="left"/>
                              <w:rPr>
                                <w:rFonts w:ascii="Roboto Medium" w:hAnsi="Roboto Medium" w:cs="Roboto Medium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31B7BC"/>
                                <w:sz w:val="32"/>
                                <w:szCs w:val="32"/>
                              </w:rPr>
                              <w:t>Dat</w:t>
                            </w:r>
                            <w:r w:rsidR="004E33D9">
                              <w:rPr>
                                <w:b w:val="0"/>
                                <w:bCs w:val="0"/>
                                <w:color w:val="31B7BC"/>
                                <w:sz w:val="32"/>
                                <w:szCs w:val="32"/>
                              </w:rPr>
                              <w:t>um</w:t>
                            </w:r>
                            <w:r>
                              <w:rPr>
                                <w:b w:val="0"/>
                                <w:bCs w:val="0"/>
                                <w:color w:val="31B7BC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Roboto Medium" w:hAnsi="Roboto Medium" w:cs="Roboto Medium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B587B" id="_x0000_s1034" type="#_x0000_t202" style="position:absolute;left:0;text-align:left;margin-left:4.7pt;margin-top:-666.7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" strokecolor="#31b7bc">
                <v:textbox style="mso-fit-shape-to-text:t">
                  <w:txbxContent>
                    <w:p w14:paraId="1883AE36" w14:textId="07F057D1" w:rsidR="006D694D" w:rsidRPr="006D694D" w:rsidRDefault="006D694D" w:rsidP="006D694D">
                      <w:pPr>
                        <w:pStyle w:val="Heading4AdultInformation"/>
                        <w:jc w:val="left"/>
                        <w:rPr>
                          <w:rFonts w:ascii="Roboto Medium" w:hAnsi="Roboto Medium" w:cs="Roboto Medium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bCs w:val="0"/>
                          <w:color w:val="31B7BC"/>
                          <w:sz w:val="32"/>
                          <w:szCs w:val="32"/>
                        </w:rPr>
                        <w:t>Dat</w:t>
                      </w:r>
                      <w:r w:rsidR="004E33D9">
                        <w:rPr>
                          <w:b w:val="0"/>
                          <w:bCs w:val="0"/>
                          <w:color w:val="31B7BC"/>
                          <w:sz w:val="32"/>
                          <w:szCs w:val="32"/>
                        </w:rPr>
                        <w:t>um</w:t>
                      </w:r>
                      <w:r>
                        <w:rPr>
                          <w:b w:val="0"/>
                          <w:bCs w:val="0"/>
                          <w:color w:val="31B7BC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Roboto Medium" w:hAnsi="Roboto Medium" w:cs="Roboto Medium"/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742DF4" wp14:editId="69790C0C">
                <wp:simplePos x="0" y="0"/>
                <wp:positionH relativeFrom="column">
                  <wp:posOffset>59690</wp:posOffset>
                </wp:positionH>
                <wp:positionV relativeFrom="paragraph">
                  <wp:posOffset>-6909435</wp:posOffset>
                </wp:positionV>
                <wp:extent cx="2722245" cy="247015"/>
                <wp:effectExtent l="0" t="0" r="20955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47015"/>
                          <a:chOff x="0" y="0"/>
                          <a:chExt cx="2722537" cy="247135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383060" y="247135"/>
                            <a:ext cx="23394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247135" cy="247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31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9796C" id="Group 12" o:spid="_x0000_s1026" style="position:absolute;margin-left:4.7pt;margin-top:-544.05pt;width:214.35pt;height:19.45pt;z-index:251669504" coordsize="27225,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">
                <v:line id="Straight Connector 7" o:spid="_x0000_s1027" style="position:absolute;visibility:visible;mso-wrap-style:square" from="3830,2471" to="27225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" strokecolor="#4a4a4a [3215]" strokeweight="1pt">
                  <v:stroke joinstyle="miter"/>
                </v:line>
                <v:oval id="Oval 8" o:spid="_x0000_s1028" style="position:absolute;width:2471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" fillcolor="white [3212]" strokecolor="#31b7bc" strokeweight="1pt">
                  <v:stroke joinstyle="miter"/>
                </v:oval>
              </v:group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BCA0C80" wp14:editId="63D008B7">
                <wp:simplePos x="0" y="0"/>
                <wp:positionH relativeFrom="column">
                  <wp:posOffset>-51435</wp:posOffset>
                </wp:positionH>
                <wp:positionV relativeFrom="paragraph">
                  <wp:posOffset>-9133565</wp:posOffset>
                </wp:positionV>
                <wp:extent cx="2940685" cy="6915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685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2A2D" w14:textId="24E556E1" w:rsidR="006D694D" w:rsidRDefault="004E33D9" w:rsidP="006D694D">
                            <w:pPr>
                              <w:pStyle w:val="Heading1AdultInformation"/>
                              <w:jc w:val="left"/>
                              <w:rPr>
                                <w:color w:val="31B7B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31B7BC"/>
                                <w:sz w:val="72"/>
                                <w:szCs w:val="72"/>
                              </w:rPr>
                              <w:t>Dnevni plan</w:t>
                            </w:r>
                          </w:p>
                          <w:p w14:paraId="582C0434" w14:textId="4085D427" w:rsidR="006D694D" w:rsidRDefault="006D69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0C80" id="_x0000_s1035" type="#_x0000_t202" style="position:absolute;left:0;text-align:left;margin-left:-4.05pt;margin-top:-719.2pt;width:231.55pt;height:54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" filled="f" stroked="f">
                <v:textbox>
                  <w:txbxContent>
                    <w:p w14:paraId="364A2A2D" w14:textId="24E556E1" w:rsidR="006D694D" w:rsidRDefault="004E33D9" w:rsidP="006D694D">
                      <w:pPr>
                        <w:pStyle w:val="Heading1AdultInformation"/>
                        <w:jc w:val="left"/>
                        <w:rPr>
                          <w:color w:val="31B7BC"/>
                          <w:sz w:val="72"/>
                          <w:szCs w:val="72"/>
                        </w:rPr>
                      </w:pPr>
                      <w:r>
                        <w:rPr>
                          <w:color w:val="31B7BC"/>
                          <w:sz w:val="72"/>
                          <w:szCs w:val="72"/>
                        </w:rPr>
                        <w:t>Dnevni plan</w:t>
                      </w:r>
                    </w:p>
                    <w:p w14:paraId="582C0434" w14:textId="4085D427" w:rsidR="006D694D" w:rsidRDefault="006D694D"/>
                  </w:txbxContent>
                </v:textbox>
              </v:shape>
            </w:pict>
          </mc:Fallback>
        </mc:AlternateContent>
      </w:r>
      <w:r w:rsidR="005A3672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4D02E31" wp14:editId="3EEB44F3">
                <wp:simplePos x="0" y="0"/>
                <wp:positionH relativeFrom="column">
                  <wp:posOffset>2982595</wp:posOffset>
                </wp:positionH>
                <wp:positionV relativeFrom="paragraph">
                  <wp:posOffset>-8835390</wp:posOffset>
                </wp:positionV>
                <wp:extent cx="3953870" cy="9001382"/>
                <wp:effectExtent l="19050" t="19050" r="2794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870" cy="90013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1B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3736" id="Rectangle 15" o:spid="_x0000_s1026" style="position:absolute;margin-left:234.85pt;margin-top:-695.7pt;width:311.35pt;height:708.7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" filled="f" strokecolor="#31b7bc" strokeweight="3pt"/>
            </w:pict>
          </mc:Fallback>
        </mc:AlternateContent>
      </w:r>
      <w:r w:rsidR="000068A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46E6BD" wp14:editId="62C0EA67">
                <wp:simplePos x="0" y="0"/>
                <wp:positionH relativeFrom="column">
                  <wp:posOffset>4032885</wp:posOffset>
                </wp:positionH>
                <wp:positionV relativeFrom="paragraph">
                  <wp:posOffset>-8975090</wp:posOffset>
                </wp:positionV>
                <wp:extent cx="1852930" cy="333375"/>
                <wp:effectExtent l="0" t="0" r="1397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33375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5748" w14:textId="6EAEF352" w:rsidR="000068A0" w:rsidRPr="004E33D9" w:rsidRDefault="004E33D9" w:rsidP="000068A0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Raspored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6E6BD" id="_x0000_s1036" type="#_x0000_t202" style="position:absolute;left:0;text-align:left;margin-left:317.55pt;margin-top:-706.7pt;width:145.9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" fillcolor="#31b7bc" strokecolor="white [3212]">
                <v:textbox>
                  <w:txbxContent>
                    <w:p w14:paraId="3F215748" w14:textId="6EAEF352" w:rsidR="000068A0" w:rsidRPr="004E33D9" w:rsidRDefault="004E33D9" w:rsidP="000068A0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Raspored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9E4127" w:rsidSect="00B8626B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E94BD" w14:textId="77777777" w:rsidR="00EB367C" w:rsidRDefault="00EB367C" w:rsidP="00DD5720">
      <w:r>
        <w:separator/>
      </w:r>
    </w:p>
  </w:endnote>
  <w:endnote w:type="continuationSeparator" w:id="0">
    <w:p w14:paraId="07125260" w14:textId="77777777" w:rsidR="00EB367C" w:rsidRDefault="00EB367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367021-8125-446F-B79F-FAC578381B10}"/>
    <w:embedBold r:id="rId2" w:fontKey="{0A613320-C9FB-4288-8966-6236657B06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3F28027-3568-4628-8C24-00435D97E08E}"/>
    <w:embedBold r:id="rId4" w:fontKey="{C3440F6A-B7A3-46DC-AEDE-E2A22BA95387}"/>
    <w:embedItalic r:id="rId5" w:fontKey="{6AC81299-2075-4A67-A660-EAC8EA99112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579D3C26-6AC1-4972-B08F-B46522D889AC}"/>
    <w:embedBold r:id="rId7" w:fontKey="{77C2275E-4C98-4C11-9AB8-4C5CE0471491}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r:id="rId8" w:fontKey="{CDE03290-146A-4047-B1DD-81AF863D7055}"/>
    <w:embedBold r:id="rId9" w:fontKey="{06FB44B2-6C66-48B6-91C7-94EAD7F3D3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D35C256-57E1-4614-85C5-D4DFC9E94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E49E8" w14:textId="77777777" w:rsidR="008C227E" w:rsidRDefault="008C227E" w:rsidP="009E4127">
    <w:pPr>
      <w:pStyle w:val="Zaglavlje"/>
    </w:pPr>
  </w:p>
  <w:p w14:paraId="6C9618C7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3A88D" w14:textId="77777777" w:rsidR="00EB367C" w:rsidRDefault="00EB367C" w:rsidP="00DD5720">
      <w:r>
        <w:separator/>
      </w:r>
    </w:p>
  </w:footnote>
  <w:footnote w:type="continuationSeparator" w:id="0">
    <w:p w14:paraId="25B9B532" w14:textId="77777777" w:rsidR="00EB367C" w:rsidRDefault="00EB367C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C98AE" w14:textId="77777777" w:rsidR="00F32ED1" w:rsidRDefault="0077290C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F5E739" wp14:editId="0D58BE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DA1DA3" w14:textId="77777777" w:rsidR="00F32ED1" w:rsidRDefault="00F32ED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4D"/>
    <w:rsid w:val="000068A0"/>
    <w:rsid w:val="00025835"/>
    <w:rsid w:val="0003405A"/>
    <w:rsid w:val="00067C79"/>
    <w:rsid w:val="000F227B"/>
    <w:rsid w:val="000F793E"/>
    <w:rsid w:val="000F7FB1"/>
    <w:rsid w:val="0015633C"/>
    <w:rsid w:val="00173124"/>
    <w:rsid w:val="00190479"/>
    <w:rsid w:val="001A77E0"/>
    <w:rsid w:val="001B7D7D"/>
    <w:rsid w:val="001E2157"/>
    <w:rsid w:val="00221EB6"/>
    <w:rsid w:val="00254D95"/>
    <w:rsid w:val="003118CF"/>
    <w:rsid w:val="00326698"/>
    <w:rsid w:val="00344899"/>
    <w:rsid w:val="00364F40"/>
    <w:rsid w:val="00390382"/>
    <w:rsid w:val="003A6A65"/>
    <w:rsid w:val="003C0267"/>
    <w:rsid w:val="00411653"/>
    <w:rsid w:val="00412284"/>
    <w:rsid w:val="004E33D9"/>
    <w:rsid w:val="004E5017"/>
    <w:rsid w:val="004F0EE8"/>
    <w:rsid w:val="005144BA"/>
    <w:rsid w:val="00522CBD"/>
    <w:rsid w:val="00553E0E"/>
    <w:rsid w:val="005A3494"/>
    <w:rsid w:val="005A3672"/>
    <w:rsid w:val="005B5D6B"/>
    <w:rsid w:val="005C4467"/>
    <w:rsid w:val="005D1993"/>
    <w:rsid w:val="00601AF5"/>
    <w:rsid w:val="00633A95"/>
    <w:rsid w:val="006C359E"/>
    <w:rsid w:val="006C735A"/>
    <w:rsid w:val="006C7C94"/>
    <w:rsid w:val="006D108B"/>
    <w:rsid w:val="006D694D"/>
    <w:rsid w:val="00763739"/>
    <w:rsid w:val="0077290C"/>
    <w:rsid w:val="007E4BCA"/>
    <w:rsid w:val="00872C5C"/>
    <w:rsid w:val="00874EB6"/>
    <w:rsid w:val="00886FE1"/>
    <w:rsid w:val="008B1227"/>
    <w:rsid w:val="008C138D"/>
    <w:rsid w:val="008C227E"/>
    <w:rsid w:val="0095640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D5720"/>
    <w:rsid w:val="00E1404D"/>
    <w:rsid w:val="00E1443E"/>
    <w:rsid w:val="00E373EA"/>
    <w:rsid w:val="00E376AA"/>
    <w:rsid w:val="00E62A7F"/>
    <w:rsid w:val="00E63009"/>
    <w:rsid w:val="00E90743"/>
    <w:rsid w:val="00E92000"/>
    <w:rsid w:val="00EB367C"/>
    <w:rsid w:val="00EB6D1C"/>
    <w:rsid w:val="00ED71A2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110F5"/>
  <w15:chartTrackingRefBased/>
  <w15:docId w15:val="{6CAE24CF-CD17-4F98-B849-C463AF32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Naslov1">
    <w:name w:val="heading 1"/>
    <w:aliases w:val="Heading 1 - Twinkl"/>
    <w:basedOn w:val="Normal"/>
    <w:next w:val="Normal"/>
    <w:link w:val="Naslov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Naslov2">
    <w:name w:val="heading 2"/>
    <w:aliases w:val="Heading 2 - Twinkl"/>
    <w:basedOn w:val="Normal"/>
    <w:link w:val="Naslov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Naslov3">
    <w:name w:val="heading 3"/>
    <w:aliases w:val="Heading 3 - Twinkl"/>
    <w:basedOn w:val="Normal"/>
    <w:link w:val="Naslov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9"/>
    <w:qFormat/>
    <w:rsid w:val="003118CF"/>
    <w:pPr>
      <w:spacing w:before="360" w:after="0"/>
      <w:outlineLvl w:val="3"/>
    </w:pPr>
  </w:style>
  <w:style w:type="paragraph" w:styleId="Naslov5">
    <w:name w:val="heading 5"/>
    <w:basedOn w:val="Normal"/>
    <w:next w:val="Normal"/>
    <w:link w:val="Naslov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Odlomakpopisa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Odlomakpopisa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1Char">
    <w:name w:val="Naslov 1 Char"/>
    <w:aliases w:val="Heading 1 - Twinkl Char"/>
    <w:link w:val="Naslov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Naslov2Char">
    <w:name w:val="Naslov 2 Char"/>
    <w:aliases w:val="Heading 2 - Twinkl Char"/>
    <w:link w:val="Naslov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Naslov3Char">
    <w:name w:val="Naslov 3 Char"/>
    <w:aliases w:val="Heading 3 - Twinkl Char"/>
    <w:link w:val="Naslov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Podnoje">
    <w:name w:val="footer"/>
    <w:basedOn w:val="Normal"/>
    <w:link w:val="Podno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link w:val="Podnoje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4Char">
    <w:name w:val="Naslov 4 Char"/>
    <w:link w:val="Naslov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link w:val="Zaglavlje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Zaglavlje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Naslov5Char">
    <w:name w:val="Naslov 5 Char"/>
    <w:basedOn w:val="Zadanifontodlomka"/>
    <w:link w:val="Naslov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Naslov6Char">
    <w:name w:val="Naslov 6 Char"/>
    <w:basedOn w:val="Zadanifontodlomka"/>
    <w:link w:val="Naslov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Naslov7Char">
    <w:name w:val="Naslov 7 Char"/>
    <w:basedOn w:val="Zadanifontodlomka"/>
    <w:link w:val="Naslov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Naslov8Char">
    <w:name w:val="Naslov 8 Char"/>
    <w:basedOn w:val="Zadanifontodlomka"/>
    <w:link w:val="Naslov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Naslov9Char">
    <w:name w:val="Naslov 9 Char"/>
    <w:basedOn w:val="Zadanifontodlomka"/>
    <w:link w:val="Naslov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1AdultInformation">
    <w:name w:val="Heading 1 (Adult Information)"/>
    <w:basedOn w:val="Normal"/>
    <w:uiPriority w:val="99"/>
    <w:rsid w:val="006D694D"/>
    <w:pPr>
      <w:spacing w:after="170" w:line="640" w:lineRule="atLeast"/>
      <w:jc w:val="center"/>
    </w:pPr>
    <w:rPr>
      <w:rFonts w:ascii="Roboto" w:hAnsi="Roboto" w:cs="Roboto"/>
      <w:b/>
      <w:bCs/>
      <w:color w:val="131312"/>
      <w:sz w:val="54"/>
      <w:szCs w:val="54"/>
    </w:rPr>
  </w:style>
  <w:style w:type="paragraph" w:customStyle="1" w:styleId="Heading4AdultInformation">
    <w:name w:val="Heading 4 (Adult Information)"/>
    <w:basedOn w:val="Normal"/>
    <w:uiPriority w:val="99"/>
    <w:rsid w:val="006D694D"/>
    <w:pPr>
      <w:spacing w:before="57" w:after="28" w:line="280" w:lineRule="atLeast"/>
    </w:pPr>
    <w:rPr>
      <w:rFonts w:ascii="Roboto" w:hAnsi="Roboto" w:cs="Roboto"/>
      <w:b/>
      <w:bCs/>
      <w:color w:val="131312"/>
      <w:sz w:val="22"/>
      <w:szCs w:val="22"/>
    </w:rPr>
  </w:style>
  <w:style w:type="paragraph" w:customStyle="1" w:styleId="AdultBodyCopyAdultInformation">
    <w:name w:val="Adult Body Copy (Adult Information)"/>
    <w:basedOn w:val="Normal"/>
    <w:uiPriority w:val="99"/>
    <w:rsid w:val="006D694D"/>
    <w:pPr>
      <w:spacing w:after="170" w:line="280" w:lineRule="atLeast"/>
    </w:pPr>
    <w:rPr>
      <w:rFonts w:ascii="Roboto" w:hAnsi="Roboto" w:cs="Roboto"/>
      <w:color w:val="131312"/>
      <w:sz w:val="22"/>
      <w:szCs w:val="22"/>
    </w:rPr>
  </w:style>
  <w:style w:type="table" w:styleId="Reetkatablice">
    <w:name w:val="Table Grid"/>
    <w:basedOn w:val="Obinatablica"/>
    <w:uiPriority w:val="99"/>
    <w:rsid w:val="005B5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AdultInformation">
    <w:name w:val="Heading 2 (Adult Information)"/>
    <w:basedOn w:val="Normal"/>
    <w:uiPriority w:val="99"/>
    <w:rsid w:val="006C735A"/>
    <w:pPr>
      <w:spacing w:after="0" w:line="400" w:lineRule="atLeast"/>
      <w:jc w:val="left"/>
    </w:pPr>
    <w:rPr>
      <w:rFonts w:ascii="Roboto" w:hAnsi="Roboto" w:cs="Roboto"/>
      <w:b/>
      <w:bCs/>
      <w:color w:val="131312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38E20-5F3E-43E0-9D70-B96A2BC81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3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Wouters</dc:creator>
  <cp:keywords/>
  <dc:description/>
  <cp:lastModifiedBy>Adriana Kolman</cp:lastModifiedBy>
  <cp:revision>2</cp:revision>
  <cp:lastPrinted>2014-02-20T09:55:00Z</cp:lastPrinted>
  <dcterms:created xsi:type="dcterms:W3CDTF">2021-09-12T18:26:00Z</dcterms:created>
  <dcterms:modified xsi:type="dcterms:W3CDTF">2021-09-12T18:26:00Z</dcterms:modified>
</cp:coreProperties>
</file>